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2B692" w14:textId="77777777" w:rsidR="000203C8" w:rsidRDefault="00C84F08" w:rsidP="000203C8">
      <w:pPr>
        <w:pStyle w:val="Title"/>
        <w:ind w:left="-2520" w:right="-810"/>
      </w:pPr>
      <w:r>
        <w:t>Laurie Zeller</w:t>
      </w:r>
    </w:p>
    <w:p w14:paraId="0B0B8DE2" w14:textId="57E553F5" w:rsidR="00B24393" w:rsidRPr="000203C8" w:rsidRDefault="00B24393" w:rsidP="000203C8">
      <w:pPr>
        <w:pStyle w:val="Heading2"/>
        <w:rPr>
          <w:i/>
          <w:iCs/>
        </w:rPr>
      </w:pPr>
      <w:r w:rsidRPr="000203C8">
        <w:rPr>
          <w:i/>
          <w:iCs/>
        </w:rPr>
        <w:t xml:space="preserve">“Always learning, always growing, </w:t>
      </w:r>
      <w:r w:rsidR="000203C8" w:rsidRPr="000203C8">
        <w:rPr>
          <w:i/>
          <w:iCs/>
        </w:rPr>
        <w:t>h</w:t>
      </w:r>
      <w:r w:rsidRPr="000203C8">
        <w:rPr>
          <w:i/>
          <w:iCs/>
        </w:rPr>
        <w:t xml:space="preserve">elping others do the </w:t>
      </w:r>
      <w:r w:rsidR="000203C8" w:rsidRPr="000203C8">
        <w:rPr>
          <w:i/>
          <w:iCs/>
        </w:rPr>
        <w:t>s</w:t>
      </w:r>
      <w:r w:rsidRPr="000203C8">
        <w:rPr>
          <w:i/>
          <w:iCs/>
        </w:rPr>
        <w:t>ame”</w:t>
      </w:r>
    </w:p>
    <w:p w14:paraId="0B86FA47" w14:textId="77777777" w:rsidR="000203C8" w:rsidRPr="000203C8" w:rsidRDefault="000203C8" w:rsidP="00B24393">
      <w:pPr>
        <w:rPr>
          <w:i/>
          <w:iCs/>
        </w:rPr>
      </w:pPr>
    </w:p>
    <w:p w14:paraId="64284D91" w14:textId="77777777" w:rsidR="00A07342" w:rsidRPr="00640DA6" w:rsidRDefault="0081197E" w:rsidP="00E0743C">
      <w:pPr>
        <w:pStyle w:val="Heading1"/>
        <w:ind w:left="-1728"/>
      </w:pPr>
      <w:sdt>
        <w:sdtPr>
          <w:alias w:val="Skills &amp; Abilities:"/>
          <w:tag w:val="Skills &amp; Abilities:"/>
          <w:id w:val="-153141655"/>
          <w:placeholder>
            <w:docPart w:val="DDBA54291A784A448A9D5ED3B9185BD4"/>
          </w:placeholder>
          <w:temporary/>
          <w:showingPlcHdr/>
        </w:sdtPr>
        <w:sdtEndPr/>
        <w:sdtContent>
          <w:r w:rsidR="00A07342">
            <w:t>Skills &amp; Abilities</w:t>
          </w:r>
        </w:sdtContent>
      </w:sdt>
    </w:p>
    <w:p w14:paraId="7934A50A" w14:textId="77777777" w:rsidR="00220994" w:rsidRDefault="00220994" w:rsidP="00A07342">
      <w:pPr>
        <w:sectPr w:rsidR="00220994" w:rsidSect="00E21DF1">
          <w:footerReference w:type="default" r:id="rId7"/>
          <w:footerReference w:type="first" r:id="rId8"/>
          <w:pgSz w:w="12240" w:h="15840" w:code="1"/>
          <w:pgMar w:top="1440" w:right="1800" w:bottom="1440" w:left="2610" w:header="965" w:footer="576" w:gutter="0"/>
          <w:cols w:space="720"/>
          <w:titlePg/>
          <w:docGrid w:linePitch="299"/>
        </w:sectPr>
      </w:pPr>
    </w:p>
    <w:p w14:paraId="2218446B" w14:textId="1A520CDE" w:rsidR="003B4D98" w:rsidRDefault="00EA49B8" w:rsidP="00A07342">
      <w:r>
        <w:t xml:space="preserve">Instructional </w:t>
      </w:r>
      <w:r w:rsidR="00B5685E">
        <w:t>Design</w:t>
      </w:r>
    </w:p>
    <w:p w14:paraId="22297EED" w14:textId="5209DDD6" w:rsidR="00BE7B87" w:rsidRDefault="00EA49B8" w:rsidP="00A07342">
      <w:r>
        <w:t xml:space="preserve">Training </w:t>
      </w:r>
      <w:r w:rsidR="000203C8">
        <w:t>Facilitation</w:t>
      </w:r>
      <w:r>
        <w:t xml:space="preserve"> </w:t>
      </w:r>
      <w:r w:rsidR="00BE7B87">
        <w:t xml:space="preserve"> </w:t>
      </w:r>
    </w:p>
    <w:p w14:paraId="1A5C62B9" w14:textId="77777777" w:rsidR="00BE7B87" w:rsidRDefault="00BE7B87" w:rsidP="00A07342">
      <w:r>
        <w:t xml:space="preserve">Customer Service </w:t>
      </w:r>
    </w:p>
    <w:p w14:paraId="00C67676" w14:textId="6D5D7E74" w:rsidR="002C0A73" w:rsidRDefault="00CA708F" w:rsidP="00A07342">
      <w:r>
        <w:t xml:space="preserve">Articulate Storyline &amp; Rise </w:t>
      </w:r>
      <w:r>
        <w:tab/>
      </w:r>
    </w:p>
    <w:p w14:paraId="36C91DDB" w14:textId="2CA33200" w:rsidR="00CA708F" w:rsidRDefault="00CA708F" w:rsidP="00A07342">
      <w:r>
        <w:t xml:space="preserve">Gamification </w:t>
      </w:r>
    </w:p>
    <w:p w14:paraId="5C0126D9" w14:textId="36E0205A" w:rsidR="00CA708F" w:rsidRPr="00B432AA" w:rsidRDefault="00CA708F" w:rsidP="00A07342">
      <w:r w:rsidRPr="00B432AA">
        <w:t>Camtasia</w:t>
      </w:r>
      <w:r w:rsidR="00490278" w:rsidRPr="00B432AA">
        <w:t xml:space="preserve"> &amp; Snagit</w:t>
      </w:r>
    </w:p>
    <w:p w14:paraId="68BAAAE3" w14:textId="457A4302" w:rsidR="00CA708F" w:rsidRPr="00B432AA" w:rsidRDefault="00CA708F" w:rsidP="00A07342">
      <w:r w:rsidRPr="00B432AA">
        <w:t>Microsoft Office Suite</w:t>
      </w:r>
    </w:p>
    <w:p w14:paraId="7E69880D" w14:textId="3BD6B2B4" w:rsidR="00CA708F" w:rsidRDefault="00CA708F" w:rsidP="00A07342">
      <w:r>
        <w:t xml:space="preserve">LMS Administration </w:t>
      </w:r>
    </w:p>
    <w:p w14:paraId="4309A08C" w14:textId="74AA4CD5" w:rsidR="00490278" w:rsidRPr="00640DA6" w:rsidRDefault="00490278" w:rsidP="00A07342">
      <w:r>
        <w:t xml:space="preserve">Adobe Captivate </w:t>
      </w:r>
    </w:p>
    <w:p w14:paraId="58BB43DD" w14:textId="77777777" w:rsidR="00220994" w:rsidRDefault="00220994" w:rsidP="00A07342">
      <w:pPr>
        <w:pStyle w:val="Heading1"/>
        <w:sectPr w:rsidR="00220994" w:rsidSect="004A07A2">
          <w:type w:val="continuous"/>
          <w:pgSz w:w="12240" w:h="15840" w:code="1"/>
          <w:pgMar w:top="1440" w:right="1800" w:bottom="1440" w:left="2578" w:header="965" w:footer="576" w:gutter="0"/>
          <w:cols w:num="2" w:space="720"/>
          <w:titlePg/>
          <w:docGrid w:linePitch="299"/>
        </w:sectPr>
      </w:pPr>
    </w:p>
    <w:p w14:paraId="2BC49BAF" w14:textId="55CDDCDA" w:rsidR="00903919" w:rsidRDefault="0081197E" w:rsidP="00E0743C">
      <w:pPr>
        <w:pStyle w:val="Heading1"/>
        <w:ind w:left="-1728"/>
      </w:pPr>
      <w:sdt>
        <w:sdtPr>
          <w:alias w:val="Experience:"/>
          <w:tag w:val="Experience:"/>
          <w:id w:val="-439688760"/>
          <w:placeholder>
            <w:docPart w:val="E17ED046805B40ADA3D16212168D2B68"/>
          </w:placeholder>
          <w:temporary/>
          <w:showingPlcHdr/>
        </w:sdtPr>
        <w:sdtEndPr/>
        <w:sdtContent>
          <w:r w:rsidR="00CC375A" w:rsidRPr="00640DA6">
            <w:t>Experience</w:t>
          </w:r>
        </w:sdtContent>
      </w:sdt>
    </w:p>
    <w:p w14:paraId="186E4B82" w14:textId="5A537A10" w:rsidR="00DF7963" w:rsidRDefault="00DF7963" w:rsidP="007C3EE3">
      <w:pPr>
        <w:pStyle w:val="Heading2"/>
      </w:pPr>
    </w:p>
    <w:p w14:paraId="2C10757B" w14:textId="0B1F20A4" w:rsidR="00490278" w:rsidRPr="00640DA6" w:rsidRDefault="00490278" w:rsidP="00490278">
      <w:pPr>
        <w:pStyle w:val="Heading2"/>
      </w:pPr>
      <w:r>
        <w:t xml:space="preserve">April 2023 – Present                                  SAE International </w:t>
      </w:r>
      <w:r>
        <w:tab/>
        <w:t xml:space="preserve">                           Troy, MI </w:t>
      </w:r>
    </w:p>
    <w:p w14:paraId="0E77C6AE" w14:textId="5EEB506D" w:rsidR="00490278" w:rsidRPr="00C406B8" w:rsidRDefault="00490278" w:rsidP="00490278">
      <w:pPr>
        <w:pStyle w:val="Heading3"/>
      </w:pPr>
      <w:r>
        <w:t>Learning Operations Specialist</w:t>
      </w:r>
    </w:p>
    <w:p w14:paraId="240DB045" w14:textId="7696B1BE" w:rsidR="00490278" w:rsidRDefault="00490278" w:rsidP="00490278">
      <w:pPr>
        <w:pStyle w:val="ListBullet"/>
      </w:pPr>
      <w:r>
        <w:t xml:space="preserve">Manage the logistics and customer support for instructor led training courses as part of SAE’s professional development offerings to the engineering community </w:t>
      </w:r>
    </w:p>
    <w:p w14:paraId="2609010D" w14:textId="23D84EC6" w:rsidR="00490278" w:rsidRDefault="00490278" w:rsidP="00490278">
      <w:pPr>
        <w:pStyle w:val="ListBullet"/>
      </w:pPr>
      <w:r>
        <w:t xml:space="preserve">Facilitate the technology portion of </w:t>
      </w:r>
      <w:proofErr w:type="spellStart"/>
      <w:r>
        <w:t>HyFlex</w:t>
      </w:r>
      <w:proofErr w:type="spellEnd"/>
      <w:r>
        <w:t xml:space="preserve"> classes using the Meeting Owl </w:t>
      </w:r>
    </w:p>
    <w:p w14:paraId="68920506" w14:textId="5F904151" w:rsidR="00490278" w:rsidRPr="00490278" w:rsidRDefault="00490278" w:rsidP="00490278">
      <w:pPr>
        <w:pStyle w:val="ListBullet"/>
      </w:pPr>
      <w:r>
        <w:t xml:space="preserve">Edit a bi-monthly instructor newsletter, </w:t>
      </w:r>
      <w:r>
        <w:rPr>
          <w:i/>
          <w:iCs/>
        </w:rPr>
        <w:t>The Instructor Insider</w:t>
      </w:r>
      <w:r>
        <w:t xml:space="preserve">; curate and maintain the instructor support website, </w:t>
      </w:r>
      <w:r w:rsidRPr="00490278">
        <w:rPr>
          <w:i/>
          <w:iCs/>
        </w:rPr>
        <w:t xml:space="preserve">The Instructor Zone </w:t>
      </w:r>
    </w:p>
    <w:p w14:paraId="3E14A518" w14:textId="11E32C8E" w:rsidR="00490278" w:rsidRDefault="00490278" w:rsidP="00490278">
      <w:pPr>
        <w:pStyle w:val="ListBullet"/>
      </w:pPr>
      <w:r>
        <w:t xml:space="preserve">Work cross functionally to </w:t>
      </w:r>
      <w:r w:rsidR="000203C8">
        <w:t xml:space="preserve">complete special </w:t>
      </w:r>
      <w:r>
        <w:t>projects with the Learning Experience Design team</w:t>
      </w:r>
      <w:r w:rsidR="000203C8">
        <w:t xml:space="preserve">, including transforming </w:t>
      </w:r>
      <w:r>
        <w:t>an instructor-led workshop into an interactive eLearning course using Articulate Storyline</w:t>
      </w:r>
    </w:p>
    <w:p w14:paraId="7F1C348E" w14:textId="396AB2FA" w:rsidR="000203C8" w:rsidRPr="00DF7963" w:rsidRDefault="000203C8" w:rsidP="00490278">
      <w:pPr>
        <w:pStyle w:val="ListBullet"/>
      </w:pPr>
      <w:r>
        <w:t>LMS administration (</w:t>
      </w:r>
      <w:proofErr w:type="spellStart"/>
      <w:r>
        <w:t>Docebo</w:t>
      </w:r>
      <w:proofErr w:type="spellEnd"/>
      <w:r>
        <w:t xml:space="preserve">) </w:t>
      </w:r>
    </w:p>
    <w:p w14:paraId="1D965A3C" w14:textId="77777777" w:rsidR="00490278" w:rsidRDefault="00490278" w:rsidP="00DF7963">
      <w:pPr>
        <w:pStyle w:val="Heading2"/>
      </w:pPr>
    </w:p>
    <w:p w14:paraId="4A01D329" w14:textId="3EFD7C4D" w:rsidR="00DF7963" w:rsidRPr="00640DA6" w:rsidRDefault="00DF7963" w:rsidP="00DF7963">
      <w:pPr>
        <w:pStyle w:val="Heading2"/>
      </w:pPr>
      <w:r>
        <w:t>February 2022 – February 2023               Android Industries</w:t>
      </w:r>
      <w:r>
        <w:tab/>
        <w:t xml:space="preserve">              Auburn Hills, MI </w:t>
      </w:r>
    </w:p>
    <w:p w14:paraId="430EB193" w14:textId="6312BD95" w:rsidR="00DF7963" w:rsidRPr="00C406B8" w:rsidRDefault="00DF7963" w:rsidP="00DF7963">
      <w:pPr>
        <w:pStyle w:val="Heading3"/>
      </w:pPr>
      <w:r>
        <w:t xml:space="preserve">Instructional Designer </w:t>
      </w:r>
    </w:p>
    <w:p w14:paraId="246D9B04" w14:textId="0562DA07" w:rsidR="00DF7963" w:rsidRPr="00DF7963" w:rsidRDefault="00DF7963" w:rsidP="00DF7963">
      <w:pPr>
        <w:pStyle w:val="ListBullet"/>
      </w:pPr>
      <w:r w:rsidRPr="00DF7963">
        <w:t>Worked with many different departments, including safety, operations, finance and quality, to update training and create new materials using Articulate Storyline, Rise and Camtasia</w:t>
      </w:r>
    </w:p>
    <w:p w14:paraId="1BE0C106" w14:textId="590EED54" w:rsidR="00DF7963" w:rsidRPr="00DF7963" w:rsidRDefault="00DF7963" w:rsidP="00DF7963">
      <w:pPr>
        <w:pStyle w:val="ListBullet"/>
      </w:pPr>
      <w:r w:rsidRPr="00DF7963">
        <w:t xml:space="preserve">Revised and updated </w:t>
      </w:r>
      <w:r w:rsidR="00BB27AC">
        <w:t xml:space="preserve">forklift </w:t>
      </w:r>
      <w:r w:rsidRPr="00DF7963">
        <w:t>certification material</w:t>
      </w:r>
      <w:r w:rsidR="00BB27AC">
        <w:t>s</w:t>
      </w:r>
      <w:r w:rsidRPr="00DF7963">
        <w:t xml:space="preserve"> and </w:t>
      </w:r>
      <w:r w:rsidR="000203C8">
        <w:t xml:space="preserve">digitized the paper test </w:t>
      </w:r>
    </w:p>
    <w:p w14:paraId="1859C21F" w14:textId="77777777" w:rsidR="00DF7963" w:rsidRPr="00DF7963" w:rsidRDefault="00DF7963" w:rsidP="00DF7963">
      <w:pPr>
        <w:pStyle w:val="ListBullet"/>
      </w:pPr>
      <w:r w:rsidRPr="00DF7963">
        <w:t>Partnered with the maintenance team to create a skill development training curriculum that included On the Job Observation to upskill high potential employees without experience</w:t>
      </w:r>
    </w:p>
    <w:p w14:paraId="4678E8EB" w14:textId="77777777" w:rsidR="00DF7963" w:rsidRPr="00DF7963" w:rsidRDefault="00DF7963" w:rsidP="00DF7963">
      <w:pPr>
        <w:pStyle w:val="ListBullet"/>
      </w:pPr>
      <w:r w:rsidRPr="00DF7963">
        <w:t>LMS administration (Cornerstone)</w:t>
      </w:r>
    </w:p>
    <w:p w14:paraId="09FED850" w14:textId="02FC4EF4" w:rsidR="00DF7963" w:rsidRDefault="00DF7963" w:rsidP="00DF7963">
      <w:pPr>
        <w:pStyle w:val="ListBullet"/>
        <w:numPr>
          <w:ilvl w:val="0"/>
          <w:numId w:val="0"/>
        </w:numPr>
      </w:pPr>
    </w:p>
    <w:p w14:paraId="4F7EAEB9" w14:textId="77777777" w:rsidR="00DF7963" w:rsidRDefault="00DF7963" w:rsidP="007C3EE3">
      <w:pPr>
        <w:pStyle w:val="Heading2"/>
      </w:pPr>
    </w:p>
    <w:p w14:paraId="29C7A2E6" w14:textId="0146257F" w:rsidR="00903919" w:rsidRPr="00640DA6" w:rsidRDefault="00903919" w:rsidP="00903919">
      <w:pPr>
        <w:pStyle w:val="Heading2"/>
      </w:pPr>
      <w:r>
        <w:t>June 2019</w:t>
      </w:r>
      <w:r w:rsidR="00DF7963">
        <w:t xml:space="preserve"> – February 2022  </w:t>
      </w:r>
      <w:r>
        <w:t xml:space="preserve"> </w:t>
      </w:r>
      <w:r w:rsidR="00DF7963">
        <w:t xml:space="preserve">          </w:t>
      </w:r>
      <w:r>
        <w:tab/>
        <w:t xml:space="preserve">Schwan’s Home </w:t>
      </w:r>
      <w:r w:rsidR="00B5685E">
        <w:t>Service</w:t>
      </w:r>
      <w:r>
        <w:t xml:space="preserve"> </w:t>
      </w:r>
      <w:r>
        <w:tab/>
      </w:r>
      <w:r w:rsidR="00DF7963">
        <w:t xml:space="preserve">                  </w:t>
      </w:r>
      <w:r>
        <w:t xml:space="preserve">Marysville, MI </w:t>
      </w:r>
    </w:p>
    <w:p w14:paraId="6AC10853" w14:textId="134BC5A2" w:rsidR="00903919" w:rsidRPr="00C406B8" w:rsidRDefault="00903919" w:rsidP="00903919">
      <w:pPr>
        <w:pStyle w:val="Heading3"/>
      </w:pPr>
      <w:r>
        <w:t xml:space="preserve">Service Operations Specialist </w:t>
      </w:r>
    </w:p>
    <w:p w14:paraId="67889D47" w14:textId="3180761A" w:rsidR="00BB27AC" w:rsidRDefault="00BB27AC" w:rsidP="00BB27AC">
      <w:pPr>
        <w:pStyle w:val="ListBullet"/>
      </w:pPr>
      <w:r w:rsidRPr="00BB27AC">
        <w:t>Coached</w:t>
      </w:r>
      <w:r w:rsidR="0013683D">
        <w:t xml:space="preserve"> individual</w:t>
      </w:r>
      <w:r w:rsidRPr="00BB27AC">
        <w:t xml:space="preserve"> members of the Sales </w:t>
      </w:r>
      <w:r w:rsidR="0013683D">
        <w:t>t</w:t>
      </w:r>
      <w:r w:rsidRPr="00BB27AC">
        <w:t>eam</w:t>
      </w:r>
    </w:p>
    <w:p w14:paraId="1C99B5C7" w14:textId="2D464BC2" w:rsidR="000203C8" w:rsidRPr="00BB27AC" w:rsidRDefault="000203C8" w:rsidP="00BB27AC">
      <w:pPr>
        <w:pStyle w:val="ListBullet"/>
      </w:pPr>
      <w:r>
        <w:t xml:space="preserve">Facilitated weekly sales training huddles </w:t>
      </w:r>
    </w:p>
    <w:p w14:paraId="7F068B93" w14:textId="77777777" w:rsidR="00BB27AC" w:rsidRPr="00BB27AC" w:rsidRDefault="00BB27AC" w:rsidP="00BB27AC">
      <w:pPr>
        <w:pStyle w:val="ListBullet"/>
      </w:pPr>
      <w:r w:rsidRPr="00BB27AC">
        <w:t>Designed tutorial Videos (Camtasia) and training materials (variety of media)</w:t>
      </w:r>
    </w:p>
    <w:p w14:paraId="165637C4" w14:textId="107A95C5" w:rsidR="00903919" w:rsidRDefault="00BB27AC" w:rsidP="0081197E">
      <w:pPr>
        <w:pStyle w:val="ListBullet"/>
      </w:pPr>
      <w:r w:rsidRPr="00BB27AC">
        <w:lastRenderedPageBreak/>
        <w:t xml:space="preserve">Work hand in hand with Depot Area Manager on all aspects of depot operations </w:t>
      </w:r>
    </w:p>
    <w:p w14:paraId="5A8B191D" w14:textId="77777777" w:rsidR="0081197E" w:rsidRDefault="0081197E" w:rsidP="0081197E">
      <w:pPr>
        <w:pStyle w:val="ListBullet"/>
        <w:numPr>
          <w:ilvl w:val="0"/>
          <w:numId w:val="0"/>
        </w:numPr>
        <w:ind w:left="360"/>
      </w:pPr>
    </w:p>
    <w:p w14:paraId="37F0864B" w14:textId="0F333BD3" w:rsidR="003C68A8" w:rsidRPr="00640DA6" w:rsidRDefault="00587F45" w:rsidP="007C3EE3">
      <w:pPr>
        <w:pStyle w:val="Heading2"/>
      </w:pPr>
      <w:r>
        <w:t xml:space="preserve">Oct 2006 – June 2019             </w:t>
      </w:r>
      <w:r w:rsidR="00775169">
        <w:tab/>
      </w:r>
      <w:r w:rsidR="00C84F08">
        <w:t xml:space="preserve">Schwan’s Home </w:t>
      </w:r>
      <w:r w:rsidR="00B5685E">
        <w:t>Service</w:t>
      </w:r>
      <w:r w:rsidR="00C84F08">
        <w:t xml:space="preserve"> </w:t>
      </w:r>
      <w:r w:rsidR="00775169">
        <w:tab/>
      </w:r>
      <w:r w:rsidR="00C84F08">
        <w:t xml:space="preserve">Marysville, MI </w:t>
      </w:r>
    </w:p>
    <w:p w14:paraId="215CC310" w14:textId="1A6E1A4E" w:rsidR="003C68A8" w:rsidRPr="00C406B8" w:rsidRDefault="00587F45" w:rsidP="00C406B8">
      <w:pPr>
        <w:pStyle w:val="Heading3"/>
      </w:pPr>
      <w:r>
        <w:t>Route Sales Representative/</w:t>
      </w:r>
      <w:r w:rsidR="00C84F08">
        <w:t>Depot Training Specialist</w:t>
      </w:r>
    </w:p>
    <w:p w14:paraId="340BE3CB" w14:textId="4787D488" w:rsidR="00587F45" w:rsidRPr="00587F45" w:rsidRDefault="00587F45" w:rsidP="00DC2107">
      <w:pPr>
        <w:pStyle w:val="ListBullet"/>
      </w:pPr>
      <w:r>
        <w:t xml:space="preserve"> Ran a bi-weekly sales route, consistently increasing sales YOY</w:t>
      </w:r>
      <w:r w:rsidR="00E76AC4">
        <w:t xml:space="preserve"> (2006-2012)</w:t>
      </w:r>
    </w:p>
    <w:p w14:paraId="48F2E05B" w14:textId="6ED0AFC4" w:rsidR="00E76AC4" w:rsidRPr="00E76AC4" w:rsidRDefault="00BE7B87" w:rsidP="00DC2107">
      <w:pPr>
        <w:pStyle w:val="ListBullet"/>
      </w:pPr>
      <w:r w:rsidRPr="00536B8C">
        <w:rPr>
          <w:lang w:val="en"/>
        </w:rPr>
        <w:t>Train</w:t>
      </w:r>
      <w:r w:rsidR="00587F45">
        <w:rPr>
          <w:lang w:val="en"/>
        </w:rPr>
        <w:t>ed</w:t>
      </w:r>
      <w:r w:rsidRPr="00536B8C">
        <w:rPr>
          <w:lang w:val="en"/>
        </w:rPr>
        <w:t xml:space="preserve"> all</w:t>
      </w:r>
      <w:r w:rsidR="00536B8C">
        <w:rPr>
          <w:lang w:val="en"/>
        </w:rPr>
        <w:t xml:space="preserve"> new hires with one-on-one O</w:t>
      </w:r>
      <w:r w:rsidR="00903919">
        <w:rPr>
          <w:lang w:val="en"/>
        </w:rPr>
        <w:t xml:space="preserve">n the </w:t>
      </w:r>
      <w:r w:rsidR="00536B8C">
        <w:rPr>
          <w:lang w:val="en"/>
        </w:rPr>
        <w:t>J</w:t>
      </w:r>
      <w:r w:rsidR="00903919">
        <w:rPr>
          <w:lang w:val="en"/>
        </w:rPr>
        <w:t xml:space="preserve">ob </w:t>
      </w:r>
      <w:r w:rsidR="00536B8C">
        <w:rPr>
          <w:lang w:val="en"/>
        </w:rPr>
        <w:t>T</w:t>
      </w:r>
      <w:r w:rsidR="00903919">
        <w:rPr>
          <w:lang w:val="en"/>
        </w:rPr>
        <w:t>raining</w:t>
      </w:r>
      <w:r w:rsidRPr="00536B8C">
        <w:rPr>
          <w:lang w:val="en"/>
        </w:rPr>
        <w:t xml:space="preserve">, </w:t>
      </w:r>
      <w:r w:rsidR="00E76AC4">
        <w:rPr>
          <w:lang w:val="en"/>
        </w:rPr>
        <w:t xml:space="preserve">including </w:t>
      </w:r>
      <w:r w:rsidRPr="00536B8C">
        <w:rPr>
          <w:lang w:val="en"/>
        </w:rPr>
        <w:t>safety training</w:t>
      </w:r>
      <w:r w:rsidR="00E76AC4">
        <w:rPr>
          <w:lang w:val="en"/>
        </w:rPr>
        <w:t>. (2012-2019)</w:t>
      </w:r>
    </w:p>
    <w:p w14:paraId="3B2C1870" w14:textId="77777777" w:rsidR="00536B8C" w:rsidRPr="00536B8C" w:rsidRDefault="00536B8C" w:rsidP="00890CF6">
      <w:pPr>
        <w:pStyle w:val="ListBullet"/>
        <w:numPr>
          <w:ilvl w:val="0"/>
          <w:numId w:val="0"/>
        </w:numPr>
      </w:pPr>
    </w:p>
    <w:p w14:paraId="23837512" w14:textId="07EA2D38" w:rsidR="00E62769" w:rsidRPr="00640DA6" w:rsidRDefault="00D229B0" w:rsidP="00E0743C">
      <w:pPr>
        <w:pStyle w:val="Heading1"/>
        <w:ind w:left="-1728"/>
      </w:pPr>
      <w:r>
        <w:t xml:space="preserve">Education and </w:t>
      </w:r>
      <w:r w:rsidR="00EA49B8">
        <w:t xml:space="preserve">certifications </w:t>
      </w:r>
      <w:r>
        <w:t xml:space="preserve"> </w:t>
      </w:r>
    </w:p>
    <w:p w14:paraId="052F04C4" w14:textId="67B1A5D5" w:rsidR="002F0E13" w:rsidRDefault="002F0E13" w:rsidP="002F0E13">
      <w:r>
        <w:t>2018</w:t>
      </w:r>
      <w:r w:rsidR="00CA708F">
        <w:t>–</w:t>
      </w:r>
      <w:r w:rsidR="00DF7963">
        <w:t>202</w:t>
      </w:r>
      <w:r w:rsidR="0013683D">
        <w:t>7</w:t>
      </w:r>
      <w:r>
        <w:tab/>
      </w:r>
      <w:r>
        <w:tab/>
      </w:r>
      <w:r>
        <w:tab/>
        <w:t xml:space="preserve"> Association for Talent Development</w:t>
      </w:r>
    </w:p>
    <w:p w14:paraId="6DF644CC" w14:textId="71265DF8" w:rsidR="00F32562" w:rsidRDefault="002F0E13" w:rsidP="00311AFB">
      <w:pPr>
        <w:rPr>
          <w:b/>
        </w:rPr>
      </w:pPr>
      <w:r w:rsidRPr="00311AFB">
        <w:rPr>
          <w:i/>
        </w:rPr>
        <w:t>APTD</w:t>
      </w:r>
      <w:r w:rsidR="003B4D98">
        <w:rPr>
          <w:i/>
        </w:rPr>
        <w:t xml:space="preserve"> (Associate Professional in Talent </w:t>
      </w:r>
      <w:r w:rsidR="00B5685E">
        <w:rPr>
          <w:i/>
        </w:rPr>
        <w:t xml:space="preserve">Development) </w:t>
      </w:r>
      <w:r w:rsidR="00B5685E" w:rsidRPr="00311AFB">
        <w:rPr>
          <w:i/>
        </w:rPr>
        <w:t>certification</w:t>
      </w:r>
      <w:r>
        <w:rPr>
          <w:b/>
        </w:rPr>
        <w:t xml:space="preserve"> </w:t>
      </w:r>
    </w:p>
    <w:p w14:paraId="7B64199B" w14:textId="2EB113DC" w:rsidR="002F0E13" w:rsidRDefault="003B4D98" w:rsidP="009D2DBC">
      <w:pPr>
        <w:pStyle w:val="ListBullet"/>
        <w:numPr>
          <w:ilvl w:val="0"/>
          <w:numId w:val="14"/>
        </w:numPr>
      </w:pPr>
      <w:r>
        <w:t xml:space="preserve">APTD validates </w:t>
      </w:r>
      <w:r w:rsidR="00B5685E">
        <w:t>competency</w:t>
      </w:r>
      <w:r>
        <w:t xml:space="preserve"> through experience and a </w:t>
      </w:r>
      <w:r w:rsidR="00B5685E">
        <w:t>standardized</w:t>
      </w:r>
      <w:r>
        <w:t xml:space="preserve"> test of knowledge in the areas </w:t>
      </w:r>
      <w:r w:rsidR="00B5685E">
        <w:t>of instructional</w:t>
      </w:r>
      <w:r>
        <w:t xml:space="preserve"> design, training delivery, learning technologies, evaluation and measurement and global mindset</w:t>
      </w:r>
    </w:p>
    <w:p w14:paraId="3930F7B8" w14:textId="269C322D" w:rsidR="00EA49B8" w:rsidRPr="00F32562" w:rsidRDefault="00EA49B8" w:rsidP="00EA49B8">
      <w:pPr>
        <w:pStyle w:val="ListBullet"/>
        <w:numPr>
          <w:ilvl w:val="0"/>
          <w:numId w:val="0"/>
        </w:numPr>
      </w:pPr>
    </w:p>
    <w:p w14:paraId="513DA424" w14:textId="3F0C75C5" w:rsidR="00EA49B8" w:rsidRDefault="00EA49B8" w:rsidP="00EA49B8">
      <w:pPr>
        <w:pStyle w:val="ListBullet"/>
        <w:numPr>
          <w:ilvl w:val="0"/>
          <w:numId w:val="0"/>
        </w:numPr>
      </w:pPr>
      <w:r>
        <w:t>2020</w:t>
      </w:r>
      <w:r w:rsidR="00CA708F">
        <w:t>–</w:t>
      </w:r>
      <w:r w:rsidR="00B5685E">
        <w:t xml:space="preserve">2022 </w:t>
      </w:r>
      <w:r w:rsidR="0013683D">
        <w:t xml:space="preserve">            </w:t>
      </w:r>
      <w:r w:rsidR="00B5685E">
        <w:t>Sententia</w:t>
      </w:r>
      <w:r>
        <w:t xml:space="preserve"> Gamification </w:t>
      </w:r>
    </w:p>
    <w:p w14:paraId="7C03B674" w14:textId="158399C3" w:rsidR="00EA49B8" w:rsidRDefault="00EA49B8" w:rsidP="00EA49B8">
      <w:pPr>
        <w:pStyle w:val="ListBullet"/>
        <w:numPr>
          <w:ilvl w:val="0"/>
          <w:numId w:val="0"/>
        </w:numPr>
        <w:rPr>
          <w:i/>
          <w:iCs/>
        </w:rPr>
      </w:pPr>
      <w:r w:rsidRPr="00EA49B8">
        <w:rPr>
          <w:i/>
          <w:iCs/>
        </w:rPr>
        <w:t>Level 1</w:t>
      </w:r>
      <w:r w:rsidR="0081197E">
        <w:rPr>
          <w:i/>
          <w:iCs/>
        </w:rPr>
        <w:t xml:space="preserve"> &amp; Level 2 </w:t>
      </w:r>
      <w:r w:rsidRPr="00EA49B8">
        <w:rPr>
          <w:i/>
          <w:iCs/>
        </w:rPr>
        <w:t xml:space="preserve"> Gamification Certificate</w:t>
      </w:r>
      <w:r w:rsidR="0081197E">
        <w:rPr>
          <w:i/>
          <w:iCs/>
        </w:rPr>
        <w:t>s</w:t>
      </w:r>
      <w:r w:rsidR="00F32562">
        <w:rPr>
          <w:i/>
          <w:iCs/>
        </w:rPr>
        <w:t xml:space="preserve"> </w:t>
      </w:r>
    </w:p>
    <w:p w14:paraId="5EDDD5B3" w14:textId="65B32FF9" w:rsidR="00EA49B8" w:rsidRDefault="00EA49B8" w:rsidP="009D2DBC">
      <w:pPr>
        <w:pStyle w:val="ListBullet"/>
        <w:numPr>
          <w:ilvl w:val="0"/>
          <w:numId w:val="12"/>
        </w:numPr>
      </w:pPr>
      <w:r w:rsidRPr="00571730">
        <w:t xml:space="preserve">Learned and applied the fundamentals of gamification culminating in a final project </w:t>
      </w:r>
      <w:r w:rsidR="00B5685E" w:rsidRPr="00571730">
        <w:t>addressing</w:t>
      </w:r>
      <w:r w:rsidR="00F32562" w:rsidRPr="00571730">
        <w:t xml:space="preserve"> stress management in a fun and creative way </w:t>
      </w:r>
    </w:p>
    <w:p w14:paraId="7A4B6FC2" w14:textId="2E71BAFA" w:rsidR="000203C8" w:rsidRDefault="00DF7963" w:rsidP="0081197E">
      <w:pPr>
        <w:pStyle w:val="ListBullet"/>
        <w:numPr>
          <w:ilvl w:val="0"/>
          <w:numId w:val="12"/>
        </w:numPr>
      </w:pPr>
      <w:r w:rsidRPr="00DF7963">
        <w:t xml:space="preserve">Explored gamification strategies </w:t>
      </w:r>
      <w:r>
        <w:t xml:space="preserve">including personas and motivation </w:t>
      </w:r>
      <w:r w:rsidRPr="00DF7963">
        <w:t xml:space="preserve">over a </w:t>
      </w:r>
      <w:r w:rsidR="00B5685E" w:rsidRPr="00DF7963">
        <w:t>6-week</w:t>
      </w:r>
      <w:r w:rsidRPr="00DF7963">
        <w:t xml:space="preserve"> period </w:t>
      </w:r>
      <w:r w:rsidR="00B5685E" w:rsidRPr="00DF7963">
        <w:t>and created</w:t>
      </w:r>
      <w:r w:rsidRPr="00DF7963">
        <w:t xml:space="preserve"> a prototype for a gamified onboarding</w:t>
      </w:r>
      <w:r>
        <w:t xml:space="preserve"> </w:t>
      </w:r>
    </w:p>
    <w:p w14:paraId="6BA3AF56" w14:textId="77777777" w:rsidR="0081197E" w:rsidRPr="00640DA6" w:rsidRDefault="0081197E" w:rsidP="0081197E">
      <w:pPr>
        <w:pStyle w:val="ListBullet"/>
        <w:numPr>
          <w:ilvl w:val="0"/>
          <w:numId w:val="0"/>
        </w:numPr>
        <w:ind w:left="720"/>
      </w:pPr>
    </w:p>
    <w:p w14:paraId="0428D639" w14:textId="3490B405" w:rsidR="00C84F08" w:rsidRPr="00640DA6" w:rsidRDefault="00C84F08" w:rsidP="00C84F08">
      <w:pPr>
        <w:pStyle w:val="Heading2"/>
      </w:pPr>
      <w:r>
        <w:t>199</w:t>
      </w:r>
      <w:r w:rsidR="00CA708F">
        <w:t>7</w:t>
      </w:r>
      <w:r w:rsidRPr="00640DA6">
        <w:t xml:space="preserve"> </w:t>
      </w:r>
      <w:r w:rsidR="00CA708F">
        <w:t xml:space="preserve">– </w:t>
      </w:r>
      <w:r>
        <w:t>2001</w:t>
      </w:r>
      <w:r w:rsidRPr="00640DA6">
        <w:tab/>
      </w:r>
      <w:r>
        <w:t>Hope College</w:t>
      </w:r>
      <w:r>
        <w:tab/>
      </w:r>
      <w:r w:rsidRPr="00640DA6">
        <w:tab/>
      </w:r>
      <w:r>
        <w:t xml:space="preserve">Holland, MI </w:t>
      </w:r>
    </w:p>
    <w:p w14:paraId="2DAF0267" w14:textId="77777777" w:rsidR="00C84F08" w:rsidRPr="00640DA6" w:rsidRDefault="00C84F08" w:rsidP="00C84F08">
      <w:pPr>
        <w:pStyle w:val="Heading3"/>
      </w:pPr>
      <w:r>
        <w:t xml:space="preserve">B.M.  – Instrumental Music Education </w:t>
      </w:r>
    </w:p>
    <w:p w14:paraId="2DFBFE03" w14:textId="76E9CC00" w:rsidR="00C84F08" w:rsidRDefault="00BE7B87" w:rsidP="00C84F08">
      <w:pPr>
        <w:pStyle w:val="ListBullet"/>
      </w:pPr>
      <w:r>
        <w:t xml:space="preserve">Graduated </w:t>
      </w:r>
      <w:r w:rsidR="00890CF6">
        <w:t>‘</w:t>
      </w:r>
      <w:r w:rsidR="00DC2107">
        <w:t>Summa Cum Laude</w:t>
      </w:r>
      <w:r>
        <w:t>’</w:t>
      </w:r>
      <w:r w:rsidR="00BB2D59">
        <w:t>;</w:t>
      </w:r>
      <w:r w:rsidR="00DC2107">
        <w:t xml:space="preserve"> </w:t>
      </w:r>
      <w:r w:rsidR="007B24CE">
        <w:t>a</w:t>
      </w:r>
      <w:r w:rsidR="00DC2107">
        <w:t>ctive in Music Educator’s National Conference</w:t>
      </w:r>
      <w:r w:rsidR="00BB2D59">
        <w:t xml:space="preserve"> </w:t>
      </w:r>
      <w:r w:rsidR="00B5685E">
        <w:t>and Delta</w:t>
      </w:r>
      <w:r w:rsidR="00DC2107">
        <w:t xml:space="preserve"> Omicron Music </w:t>
      </w:r>
      <w:r w:rsidR="00B5685E">
        <w:t>Fraternity; inducted</w:t>
      </w:r>
      <w:r w:rsidR="00890CF6">
        <w:t xml:space="preserve"> in</w:t>
      </w:r>
      <w:r w:rsidR="00745153">
        <w:t xml:space="preserve">to Pi Beta Kappa honor society </w:t>
      </w:r>
    </w:p>
    <w:p w14:paraId="374C95B4" w14:textId="77777777" w:rsidR="00B0100C" w:rsidRPr="00640DA6" w:rsidRDefault="00B0100C" w:rsidP="00536B8C">
      <w:pPr>
        <w:pStyle w:val="ListBullet"/>
        <w:numPr>
          <w:ilvl w:val="0"/>
          <w:numId w:val="0"/>
        </w:numPr>
        <w:ind w:left="360"/>
      </w:pPr>
    </w:p>
    <w:p w14:paraId="2447EAA0" w14:textId="79B9A24C" w:rsidR="008F49E1" w:rsidRPr="00640DA6" w:rsidRDefault="000203C8" w:rsidP="00E0743C">
      <w:pPr>
        <w:pStyle w:val="Heading1"/>
        <w:ind w:left="-1728"/>
      </w:pPr>
      <w:r>
        <w:t xml:space="preserve">volunteer &amp; </w:t>
      </w:r>
      <w:r w:rsidR="00745153">
        <w:t xml:space="preserve">community </w:t>
      </w:r>
      <w:r w:rsidR="00220994">
        <w:t xml:space="preserve">involvement </w:t>
      </w:r>
    </w:p>
    <w:p w14:paraId="6F27B053" w14:textId="4DAB0557" w:rsidR="00F32562" w:rsidRDefault="00F32562" w:rsidP="00F32562">
      <w:pPr>
        <w:rPr>
          <w:b/>
          <w:bCs/>
        </w:rPr>
      </w:pPr>
      <w:r>
        <w:rPr>
          <w:b/>
          <w:bCs/>
        </w:rPr>
        <w:t xml:space="preserve">Detroit ATD – </w:t>
      </w:r>
      <w:r w:rsidR="00CD01BD">
        <w:rPr>
          <w:b/>
          <w:bCs/>
        </w:rPr>
        <w:t>Board Volunteer</w:t>
      </w:r>
    </w:p>
    <w:p w14:paraId="214370F0" w14:textId="09162418" w:rsidR="00F32562" w:rsidRPr="00F32562" w:rsidRDefault="00F32562" w:rsidP="00E65E32">
      <w:r w:rsidRPr="00F32562">
        <w:t>2021 – present</w:t>
      </w:r>
      <w:r>
        <w:t xml:space="preserve">:  </w:t>
      </w:r>
      <w:r w:rsidR="00B5685E">
        <w:t>President</w:t>
      </w:r>
      <w:r w:rsidR="00CD01BD">
        <w:t xml:space="preserve"> Elect</w:t>
      </w:r>
      <w:r w:rsidR="0013683D">
        <w:t>/President/Past President</w:t>
      </w:r>
      <w:r w:rsidR="00CD01BD">
        <w:t xml:space="preserve"> (</w:t>
      </w:r>
      <w:r w:rsidR="00B5685E">
        <w:t>20</w:t>
      </w:r>
      <w:r w:rsidR="00CD01BD">
        <w:t>23</w:t>
      </w:r>
      <w:r w:rsidR="0013683D">
        <w:t>-2025</w:t>
      </w:r>
      <w:r w:rsidR="00B5685E">
        <w:t>)</w:t>
      </w:r>
      <w:r w:rsidR="0081197E">
        <w:t xml:space="preserve">, </w:t>
      </w:r>
      <w:r w:rsidR="0081197E">
        <w:t>Director of Member Outreach (2021-2022)</w:t>
      </w:r>
      <w:r w:rsidR="0081197E">
        <w:t>.</w:t>
      </w:r>
      <w:r w:rsidR="00CD01BD">
        <w:t xml:space="preserve">  </w:t>
      </w:r>
      <w:r>
        <w:t xml:space="preserve">Launched the chapter’s first </w:t>
      </w:r>
      <w:r w:rsidR="00B5685E">
        <w:t>virtual</w:t>
      </w:r>
      <w:r>
        <w:t xml:space="preserve"> book club</w:t>
      </w:r>
      <w:r w:rsidR="0081197E">
        <w:t xml:space="preserve">; </w:t>
      </w:r>
      <w:r w:rsidR="00CD01BD">
        <w:t>co-leader of the Instructional Design Special Interest Group</w:t>
      </w:r>
    </w:p>
    <w:p w14:paraId="2F5F1EA7" w14:textId="77777777" w:rsidR="00F32562" w:rsidRDefault="00F32562" w:rsidP="00E65E32">
      <w:pPr>
        <w:rPr>
          <w:b/>
        </w:rPr>
      </w:pPr>
    </w:p>
    <w:p w14:paraId="7600C2A1" w14:textId="33506C7F" w:rsidR="00C84F08" w:rsidRPr="00697D50" w:rsidRDefault="00C84F08" w:rsidP="00E65E32">
      <w:pPr>
        <w:rPr>
          <w:b/>
        </w:rPr>
      </w:pPr>
      <w:r w:rsidRPr="00697D50">
        <w:rPr>
          <w:b/>
        </w:rPr>
        <w:t xml:space="preserve">Delta Omicron International Music Fraternity </w:t>
      </w:r>
      <w:r w:rsidR="0017186C">
        <w:rPr>
          <w:b/>
        </w:rPr>
        <w:t>–</w:t>
      </w:r>
      <w:r w:rsidRPr="00697D50">
        <w:rPr>
          <w:b/>
        </w:rPr>
        <w:t xml:space="preserve"> </w:t>
      </w:r>
      <w:r w:rsidR="0017186C">
        <w:rPr>
          <w:b/>
        </w:rPr>
        <w:t>Province President</w:t>
      </w:r>
    </w:p>
    <w:p w14:paraId="163797C5" w14:textId="317350E9" w:rsidR="005D4DB1" w:rsidRDefault="00C84F08" w:rsidP="00E65E32">
      <w:r>
        <w:t>2015</w:t>
      </w:r>
      <w:r w:rsidR="00CA708F">
        <w:t>–</w:t>
      </w:r>
      <w:r>
        <w:t xml:space="preserve"> present:</w:t>
      </w:r>
      <w:r w:rsidR="0017186C">
        <w:t xml:space="preserve"> </w:t>
      </w:r>
      <w:r>
        <w:t xml:space="preserve">Serve as the </w:t>
      </w:r>
      <w:r w:rsidR="00B5685E">
        <w:t>liaison</w:t>
      </w:r>
      <w:r>
        <w:t xml:space="preserve"> between the National Board and </w:t>
      </w:r>
      <w:r w:rsidR="0081197E">
        <w:t>local chapters</w:t>
      </w:r>
      <w:r w:rsidR="00587F45">
        <w:t xml:space="preserve">  </w:t>
      </w:r>
    </w:p>
    <w:p w14:paraId="66CD3910" w14:textId="3498F2A5" w:rsidR="00587F45" w:rsidRDefault="00587F45" w:rsidP="00E65E32">
      <w:r>
        <w:t xml:space="preserve">Awards: </w:t>
      </w:r>
      <w:r w:rsidR="00B5685E">
        <w:t>Outstanding</w:t>
      </w:r>
      <w:r>
        <w:t xml:space="preserve"> Province </w:t>
      </w:r>
      <w:r w:rsidR="00B5685E">
        <w:t>President</w:t>
      </w:r>
      <w:r>
        <w:t>: 2018,</w:t>
      </w:r>
      <w:r w:rsidR="0040765F">
        <w:t xml:space="preserve"> </w:t>
      </w:r>
      <w:r>
        <w:t>2020 &amp; 2022</w:t>
      </w:r>
    </w:p>
    <w:p w14:paraId="73104B38" w14:textId="53228FC4" w:rsidR="00571730" w:rsidRDefault="00571730" w:rsidP="00571730"/>
    <w:p w14:paraId="6FF225BF" w14:textId="1FBB2367" w:rsidR="00571730" w:rsidRPr="0081197E" w:rsidRDefault="0081197E" w:rsidP="00571730">
      <w:r>
        <w:rPr>
          <w:b/>
          <w:bCs/>
        </w:rPr>
        <w:t xml:space="preserve">Other Volunteer Activities: </w:t>
      </w:r>
      <w:r>
        <w:t>Disaster Relief at Work (DRAW) Volunteer;  “Ice Cream Saves Lives” Fundraiser event volunteer for the St. Clair County Dive Team;  arts &amp; crafts station leader for children’s summer church camp</w:t>
      </w:r>
    </w:p>
    <w:p w14:paraId="05A655CC" w14:textId="6184866E" w:rsidR="00982AB0" w:rsidRPr="00982AB0" w:rsidRDefault="00982AB0" w:rsidP="00982AB0">
      <w:pPr>
        <w:jc w:val="right"/>
      </w:pPr>
    </w:p>
    <w:sectPr w:rsidR="00982AB0" w:rsidRPr="00982AB0" w:rsidSect="004A07A2">
      <w:type w:val="continuous"/>
      <w:pgSz w:w="12240" w:h="15840" w:code="1"/>
      <w:pgMar w:top="1440" w:right="1800" w:bottom="1440" w:left="2578" w:header="965" w:footer="576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AFFD5" w14:textId="77777777" w:rsidR="007321A0" w:rsidRDefault="007321A0">
      <w:r>
        <w:separator/>
      </w:r>
    </w:p>
  </w:endnote>
  <w:endnote w:type="continuationSeparator" w:id="0">
    <w:p w14:paraId="2F56954C" w14:textId="77777777" w:rsidR="007321A0" w:rsidRDefault="00732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CD04F" w14:textId="77777777" w:rsidR="00095B9A" w:rsidRDefault="00095B9A" w:rsidP="003F347D">
    <w:pPr>
      <w:pStyle w:val="Footer"/>
    </w:pPr>
    <w:r>
      <w:fldChar w:fldCharType="begin"/>
    </w:r>
    <w:r>
      <w:instrText xml:space="preserve"> PAGE </w:instrText>
    </w:r>
    <w:r>
      <w:fldChar w:fldCharType="separate"/>
    </w:r>
    <w:r w:rsidR="009D368D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5380D" w14:textId="7AC7882E" w:rsidR="003F347D" w:rsidRPr="00892292" w:rsidRDefault="00E0743C" w:rsidP="00892292">
    <w:pPr>
      <w:pStyle w:val="Footer"/>
    </w:pPr>
    <w:r>
      <w:t xml:space="preserve">                          </w:t>
    </w:r>
    <w:r w:rsidR="00C84F08">
      <w:t>linkedin.com/</w:t>
    </w:r>
    <w:r w:rsidR="0013683D">
      <w:t>In/</w:t>
    </w:r>
    <w:r w:rsidR="00C84F08">
      <w:t>LaurieZeller</w:t>
    </w:r>
    <w:r w:rsidR="003F347D" w:rsidRPr="00892292">
      <w:t xml:space="preserve"> • </w:t>
    </w:r>
    <w:r w:rsidR="00C84F08">
      <w:t>LaurieZeller365@gmail.com</w:t>
    </w:r>
  </w:p>
  <w:p w14:paraId="0BE3ECAB" w14:textId="5687DF97" w:rsidR="00AC6223" w:rsidRDefault="00E0743C" w:rsidP="003F347D">
    <w:pPr>
      <w:pStyle w:val="Footer"/>
    </w:pPr>
    <w:r>
      <w:t xml:space="preserve">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BB024" w14:textId="77777777" w:rsidR="007321A0" w:rsidRDefault="007321A0">
      <w:r>
        <w:separator/>
      </w:r>
    </w:p>
  </w:footnote>
  <w:footnote w:type="continuationSeparator" w:id="0">
    <w:p w14:paraId="2F5BD3CB" w14:textId="77777777" w:rsidR="007321A0" w:rsidRDefault="007321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35CF61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A14757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8403B0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8A695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1545DB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3A693B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76AB9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F0AFC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BC0A47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4F53FAD"/>
    <w:multiLevelType w:val="multilevel"/>
    <w:tmpl w:val="3702A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A613E4"/>
    <w:multiLevelType w:val="hybridMultilevel"/>
    <w:tmpl w:val="83DE6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D36168"/>
    <w:multiLevelType w:val="multilevel"/>
    <w:tmpl w:val="44140BC8"/>
    <w:lvl w:ilvl="0">
      <w:start w:val="1"/>
      <w:numFmt w:val="bullet"/>
      <w:pStyle w:val="ListBullet"/>
      <w:lvlText w:val="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21DA617E"/>
    <w:multiLevelType w:val="hybridMultilevel"/>
    <w:tmpl w:val="D2D0F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783E1A"/>
    <w:multiLevelType w:val="multilevel"/>
    <w:tmpl w:val="5BA40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981886"/>
    <w:multiLevelType w:val="multilevel"/>
    <w:tmpl w:val="6C405204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4F4A07E7"/>
    <w:multiLevelType w:val="hybridMultilevel"/>
    <w:tmpl w:val="D8FCC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BB49DE"/>
    <w:multiLevelType w:val="multilevel"/>
    <w:tmpl w:val="B97ED04A"/>
    <w:styleLink w:val="Multilevelbulletlist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num w:numId="1" w16cid:durableId="743382203">
    <w:abstractNumId w:val="7"/>
  </w:num>
  <w:num w:numId="2" w16cid:durableId="1119492168">
    <w:abstractNumId w:val="6"/>
  </w:num>
  <w:num w:numId="3" w16cid:durableId="1828207249">
    <w:abstractNumId w:val="5"/>
  </w:num>
  <w:num w:numId="4" w16cid:durableId="1656685149">
    <w:abstractNumId w:val="4"/>
  </w:num>
  <w:num w:numId="5" w16cid:durableId="884147748">
    <w:abstractNumId w:val="3"/>
  </w:num>
  <w:num w:numId="6" w16cid:durableId="568150387">
    <w:abstractNumId w:val="2"/>
  </w:num>
  <w:num w:numId="7" w16cid:durableId="162818251">
    <w:abstractNumId w:val="1"/>
  </w:num>
  <w:num w:numId="8" w16cid:durableId="1925603138">
    <w:abstractNumId w:val="0"/>
  </w:num>
  <w:num w:numId="9" w16cid:durableId="1969899434">
    <w:abstractNumId w:val="14"/>
  </w:num>
  <w:num w:numId="10" w16cid:durableId="539047813">
    <w:abstractNumId w:val="11"/>
  </w:num>
  <w:num w:numId="11" w16cid:durableId="634258532">
    <w:abstractNumId w:val="16"/>
  </w:num>
  <w:num w:numId="12" w16cid:durableId="1170297122">
    <w:abstractNumId w:val="12"/>
  </w:num>
  <w:num w:numId="13" w16cid:durableId="1310787980">
    <w:abstractNumId w:val="15"/>
  </w:num>
  <w:num w:numId="14" w16cid:durableId="1701079321">
    <w:abstractNumId w:val="10"/>
  </w:num>
  <w:num w:numId="15" w16cid:durableId="269900126">
    <w:abstractNumId w:val="13"/>
  </w:num>
  <w:num w:numId="16" w16cid:durableId="393049097">
    <w:abstractNumId w:val="8"/>
  </w:num>
  <w:num w:numId="17" w16cid:durableId="1065489502">
    <w:abstractNumId w:val="9"/>
  </w:num>
  <w:num w:numId="18" w16cid:durableId="161314745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intFractionalCharacterWidth/>
  <w:embedSystemFonts/>
  <w:activeWritingStyle w:appName="MSWord" w:lang="en-US" w:vendorID="8" w:dllVersion="513" w:checkStyle="0"/>
  <w:proofState w:spelling="clean" w:grammar="clean"/>
  <w:attachedTemplate r:id="rId1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defaultTabStop w:val="360"/>
  <w:doNotHyphenateCaps/>
  <w:drawingGridHorizontalSpacing w:val="187"/>
  <w:drawingGridVerticalSpacing w:val="187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F08"/>
    <w:rsid w:val="00005B5B"/>
    <w:rsid w:val="00006A3E"/>
    <w:rsid w:val="00011FB3"/>
    <w:rsid w:val="000133B9"/>
    <w:rsid w:val="000203C8"/>
    <w:rsid w:val="00027507"/>
    <w:rsid w:val="00037FAC"/>
    <w:rsid w:val="00094606"/>
    <w:rsid w:val="00095B9A"/>
    <w:rsid w:val="000A3F3C"/>
    <w:rsid w:val="00127431"/>
    <w:rsid w:val="00135914"/>
    <w:rsid w:val="0013683D"/>
    <w:rsid w:val="00144399"/>
    <w:rsid w:val="0017186C"/>
    <w:rsid w:val="0019236F"/>
    <w:rsid w:val="001B2F37"/>
    <w:rsid w:val="001F25C0"/>
    <w:rsid w:val="00215DC0"/>
    <w:rsid w:val="00220994"/>
    <w:rsid w:val="002534FF"/>
    <w:rsid w:val="002965FA"/>
    <w:rsid w:val="002C0A73"/>
    <w:rsid w:val="002C1584"/>
    <w:rsid w:val="002C73D5"/>
    <w:rsid w:val="002E69E7"/>
    <w:rsid w:val="002F0E13"/>
    <w:rsid w:val="00311AFB"/>
    <w:rsid w:val="0034601F"/>
    <w:rsid w:val="00355032"/>
    <w:rsid w:val="00360CFC"/>
    <w:rsid w:val="00362B5B"/>
    <w:rsid w:val="00385CE0"/>
    <w:rsid w:val="00386E01"/>
    <w:rsid w:val="003A0266"/>
    <w:rsid w:val="003B4D98"/>
    <w:rsid w:val="003C15DA"/>
    <w:rsid w:val="003C68A8"/>
    <w:rsid w:val="003F347D"/>
    <w:rsid w:val="0040765F"/>
    <w:rsid w:val="00435546"/>
    <w:rsid w:val="004828B2"/>
    <w:rsid w:val="00490278"/>
    <w:rsid w:val="00493EDA"/>
    <w:rsid w:val="004A07A2"/>
    <w:rsid w:val="004D4BC7"/>
    <w:rsid w:val="004F6C70"/>
    <w:rsid w:val="0050685A"/>
    <w:rsid w:val="00520181"/>
    <w:rsid w:val="00530B30"/>
    <w:rsid w:val="00536B8C"/>
    <w:rsid w:val="00540124"/>
    <w:rsid w:val="005527F7"/>
    <w:rsid w:val="00571730"/>
    <w:rsid w:val="00576E0A"/>
    <w:rsid w:val="00587F45"/>
    <w:rsid w:val="005C3DAE"/>
    <w:rsid w:val="005D4DB1"/>
    <w:rsid w:val="00610112"/>
    <w:rsid w:val="00634C0C"/>
    <w:rsid w:val="00640DA6"/>
    <w:rsid w:val="006572F4"/>
    <w:rsid w:val="006678D7"/>
    <w:rsid w:val="006825F3"/>
    <w:rsid w:val="00697D50"/>
    <w:rsid w:val="006B6D55"/>
    <w:rsid w:val="006C1021"/>
    <w:rsid w:val="006D115C"/>
    <w:rsid w:val="006E28ED"/>
    <w:rsid w:val="007175F4"/>
    <w:rsid w:val="00726F53"/>
    <w:rsid w:val="007321A0"/>
    <w:rsid w:val="00745153"/>
    <w:rsid w:val="00750BE8"/>
    <w:rsid w:val="00761124"/>
    <w:rsid w:val="00775169"/>
    <w:rsid w:val="0079569B"/>
    <w:rsid w:val="007A3370"/>
    <w:rsid w:val="007B24CE"/>
    <w:rsid w:val="007B2B63"/>
    <w:rsid w:val="007C3EE3"/>
    <w:rsid w:val="007D48EE"/>
    <w:rsid w:val="007E7EDC"/>
    <w:rsid w:val="0081197E"/>
    <w:rsid w:val="00814170"/>
    <w:rsid w:val="008438FF"/>
    <w:rsid w:val="00890CF6"/>
    <w:rsid w:val="00892292"/>
    <w:rsid w:val="008A44DA"/>
    <w:rsid w:val="008B7EE5"/>
    <w:rsid w:val="008F49E1"/>
    <w:rsid w:val="008F55AE"/>
    <w:rsid w:val="00903919"/>
    <w:rsid w:val="00907D5F"/>
    <w:rsid w:val="00912F1A"/>
    <w:rsid w:val="0091476A"/>
    <w:rsid w:val="009375EC"/>
    <w:rsid w:val="00955AC2"/>
    <w:rsid w:val="009753FA"/>
    <w:rsid w:val="00982AB0"/>
    <w:rsid w:val="009924A5"/>
    <w:rsid w:val="009B284D"/>
    <w:rsid w:val="009D2DBC"/>
    <w:rsid w:val="009D368D"/>
    <w:rsid w:val="009E3CF6"/>
    <w:rsid w:val="00A023AE"/>
    <w:rsid w:val="00A07342"/>
    <w:rsid w:val="00A12670"/>
    <w:rsid w:val="00A54AB8"/>
    <w:rsid w:val="00A71007"/>
    <w:rsid w:val="00AC6223"/>
    <w:rsid w:val="00AC70ED"/>
    <w:rsid w:val="00AD18DE"/>
    <w:rsid w:val="00AD18E9"/>
    <w:rsid w:val="00B0100C"/>
    <w:rsid w:val="00B24393"/>
    <w:rsid w:val="00B24BE9"/>
    <w:rsid w:val="00B35EBC"/>
    <w:rsid w:val="00B432AA"/>
    <w:rsid w:val="00B5685E"/>
    <w:rsid w:val="00B571F0"/>
    <w:rsid w:val="00B838E6"/>
    <w:rsid w:val="00BB27AC"/>
    <w:rsid w:val="00BB2D59"/>
    <w:rsid w:val="00BD5CB2"/>
    <w:rsid w:val="00BE7B87"/>
    <w:rsid w:val="00C111DD"/>
    <w:rsid w:val="00C14A9B"/>
    <w:rsid w:val="00C15E3A"/>
    <w:rsid w:val="00C406B8"/>
    <w:rsid w:val="00C42F2A"/>
    <w:rsid w:val="00C64D84"/>
    <w:rsid w:val="00C84F08"/>
    <w:rsid w:val="00CA708F"/>
    <w:rsid w:val="00CA7C59"/>
    <w:rsid w:val="00CC375A"/>
    <w:rsid w:val="00CC4C1A"/>
    <w:rsid w:val="00CC57B0"/>
    <w:rsid w:val="00CD01BD"/>
    <w:rsid w:val="00CE63B1"/>
    <w:rsid w:val="00D20C1E"/>
    <w:rsid w:val="00D229B0"/>
    <w:rsid w:val="00D23950"/>
    <w:rsid w:val="00D504B4"/>
    <w:rsid w:val="00DC2107"/>
    <w:rsid w:val="00DE3B0C"/>
    <w:rsid w:val="00DF7963"/>
    <w:rsid w:val="00E0743C"/>
    <w:rsid w:val="00E12FC4"/>
    <w:rsid w:val="00E21DF1"/>
    <w:rsid w:val="00E2307C"/>
    <w:rsid w:val="00E356A4"/>
    <w:rsid w:val="00E62769"/>
    <w:rsid w:val="00E65E32"/>
    <w:rsid w:val="00E6655D"/>
    <w:rsid w:val="00E76AC4"/>
    <w:rsid w:val="00E86BAE"/>
    <w:rsid w:val="00E9088E"/>
    <w:rsid w:val="00E92253"/>
    <w:rsid w:val="00EA49B8"/>
    <w:rsid w:val="00EF5669"/>
    <w:rsid w:val="00F03975"/>
    <w:rsid w:val="00F146BB"/>
    <w:rsid w:val="00F21AF8"/>
    <w:rsid w:val="00F32562"/>
    <w:rsid w:val="00F528F8"/>
    <w:rsid w:val="00FA351D"/>
    <w:rsid w:val="00FD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D26D24"/>
  <w15:docId w15:val="{08C5EBF6-BA43-4F16-BE80-F555D72E3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5E3A"/>
    <w:pPr>
      <w:spacing w:before="60" w:after="100"/>
    </w:pPr>
  </w:style>
  <w:style w:type="paragraph" w:styleId="Heading1">
    <w:name w:val="heading 1"/>
    <w:basedOn w:val="Normal"/>
    <w:uiPriority w:val="9"/>
    <w:qFormat/>
    <w:rsid w:val="003F347D"/>
    <w:pPr>
      <w:pBdr>
        <w:bottom w:val="single" w:sz="4" w:space="1" w:color="808080" w:themeColor="background1" w:themeShade="80"/>
      </w:pBdr>
      <w:spacing w:before="160" w:after="0"/>
      <w:ind w:left="-2218"/>
      <w:contextualSpacing/>
      <w:outlineLvl w:val="0"/>
    </w:pPr>
    <w:rPr>
      <w:rFonts w:asciiTheme="majorHAnsi" w:hAnsiTheme="majorHAnsi"/>
      <w:caps/>
      <w:spacing w:val="15"/>
      <w:kern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775169"/>
    <w:pPr>
      <w:tabs>
        <w:tab w:val="left" w:pos="1440"/>
        <w:tab w:val="right" w:pos="3600"/>
        <w:tab w:val="right" w:pos="6480"/>
      </w:tabs>
      <w:spacing w:after="40"/>
      <w:contextualSpacing/>
      <w:outlineLvl w:val="1"/>
    </w:pPr>
  </w:style>
  <w:style w:type="paragraph" w:styleId="Heading3">
    <w:name w:val="heading 3"/>
    <w:basedOn w:val="Normal"/>
    <w:link w:val="Heading3Char"/>
    <w:uiPriority w:val="9"/>
    <w:unhideWhenUsed/>
    <w:qFormat/>
    <w:rsid w:val="00C406B8"/>
    <w:pPr>
      <w:spacing w:before="40" w:after="40"/>
      <w:contextualSpacing/>
      <w:outlineLvl w:val="2"/>
    </w:pPr>
    <w:rPr>
      <w:i/>
      <w:spacing w:val="5"/>
      <w:sz w:val="23"/>
    </w:rPr>
  </w:style>
  <w:style w:type="paragraph" w:styleId="Heading4">
    <w:name w:val="heading 4"/>
    <w:basedOn w:val="Normal"/>
    <w:uiPriority w:val="9"/>
    <w:unhideWhenUsed/>
    <w:qFormat/>
    <w:rsid w:val="003A0266"/>
    <w:pPr>
      <w:tabs>
        <w:tab w:val="left" w:pos="1440"/>
        <w:tab w:val="right" w:pos="3600"/>
        <w:tab w:val="right" w:pos="6480"/>
      </w:tabs>
      <w:spacing w:before="220" w:after="40"/>
      <w:contextualSpacing/>
      <w:outlineLvl w:val="3"/>
    </w:pPr>
  </w:style>
  <w:style w:type="paragraph" w:styleId="Heading5">
    <w:name w:val="heading 5"/>
    <w:basedOn w:val="Normal"/>
    <w:next w:val="Normal"/>
    <w:uiPriority w:val="9"/>
    <w:semiHidden/>
    <w:unhideWhenUsed/>
    <w:qFormat/>
    <w:rsid w:val="003F347D"/>
    <w:pPr>
      <w:spacing w:after="220"/>
      <w:contextualSpacing/>
      <w:outlineLvl w:val="4"/>
    </w:pPr>
    <w:rPr>
      <w:rFonts w:asciiTheme="majorHAnsi" w:hAnsiTheme="majorHAnsi"/>
      <w:b/>
      <w:caps/>
      <w:spacing w:val="20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3F347D"/>
    <w:pPr>
      <w:spacing w:before="240" w:line="240" w:lineRule="atLeast"/>
      <w:outlineLvl w:val="5"/>
    </w:pPr>
    <w:rPr>
      <w:rFonts w:asciiTheme="majorHAnsi" w:hAnsiTheme="majorHAnsi"/>
      <w:color w:val="1F497D" w:themeColor="text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47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47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color w:val="1F497D" w:themeColor="text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47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/>
      <w:iCs/>
      <w:color w:val="1F497D" w:themeColor="text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Normal"/>
    <w:semiHidden/>
    <w:rsid w:val="00006A3E"/>
    <w:pPr>
      <w:keepNext/>
      <w:keepLines/>
      <w:spacing w:before="240" w:after="240" w:line="240" w:lineRule="atLeast"/>
    </w:pPr>
    <w:rPr>
      <w:caps/>
    </w:rPr>
  </w:style>
  <w:style w:type="character" w:customStyle="1" w:styleId="Heading2Char">
    <w:name w:val="Heading 2 Char"/>
    <w:basedOn w:val="DefaultParagraphFont"/>
    <w:link w:val="Heading2"/>
    <w:uiPriority w:val="9"/>
    <w:rsid w:val="00775169"/>
  </w:style>
  <w:style w:type="character" w:customStyle="1" w:styleId="Heading3Char">
    <w:name w:val="Heading 3 Char"/>
    <w:basedOn w:val="DefaultParagraphFont"/>
    <w:link w:val="Heading3"/>
    <w:uiPriority w:val="9"/>
    <w:rsid w:val="00A07342"/>
    <w:rPr>
      <w:i/>
      <w:spacing w:val="5"/>
      <w:sz w:val="23"/>
    </w:rPr>
  </w:style>
  <w:style w:type="paragraph" w:styleId="BalloonText">
    <w:name w:val="Balloon Text"/>
    <w:basedOn w:val="Normal"/>
    <w:link w:val="BalloonTextChar"/>
    <w:semiHidden/>
    <w:unhideWhenUsed/>
    <w:rsid w:val="007D48EE"/>
    <w:pPr>
      <w:spacing w:before="0" w:after="0"/>
    </w:pPr>
    <w:rPr>
      <w:rFonts w:ascii="Tahoma" w:hAnsi="Tahoma" w:cs="Tahoma"/>
      <w:szCs w:val="16"/>
    </w:rPr>
  </w:style>
  <w:style w:type="character" w:styleId="PlaceholderText">
    <w:name w:val="Placeholder Text"/>
    <w:basedOn w:val="DefaultParagraphFont"/>
    <w:uiPriority w:val="99"/>
    <w:semiHidden/>
    <w:rsid w:val="005527F7"/>
    <w:rPr>
      <w:color w:val="595959" w:themeColor="text1" w:themeTint="A6"/>
    </w:rPr>
  </w:style>
  <w:style w:type="character" w:customStyle="1" w:styleId="BalloonTextChar">
    <w:name w:val="Balloon Text Char"/>
    <w:basedOn w:val="DefaultParagraphFont"/>
    <w:link w:val="BalloonText"/>
    <w:semiHidden/>
    <w:rsid w:val="007D48EE"/>
    <w:rPr>
      <w:rFonts w:ascii="Tahoma" w:hAnsi="Tahoma" w:cs="Tahoma"/>
      <w:szCs w:val="16"/>
    </w:rPr>
  </w:style>
  <w:style w:type="table" w:styleId="TableGrid">
    <w:name w:val="Table Grid"/>
    <w:basedOn w:val="TableNormal"/>
    <w:rsid w:val="001274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E6276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3F347D"/>
    <w:pPr>
      <w:spacing w:before="0" w:after="0"/>
      <w:ind w:left="-2218"/>
      <w:jc w:val="center"/>
    </w:pPr>
  </w:style>
  <w:style w:type="character" w:customStyle="1" w:styleId="HeaderChar">
    <w:name w:val="Header Char"/>
    <w:basedOn w:val="DefaultParagraphFont"/>
    <w:link w:val="Header"/>
    <w:uiPriority w:val="99"/>
    <w:rsid w:val="003F347D"/>
  </w:style>
  <w:style w:type="paragraph" w:styleId="Footer">
    <w:name w:val="footer"/>
    <w:basedOn w:val="Normal"/>
    <w:link w:val="FooterChar"/>
    <w:uiPriority w:val="99"/>
    <w:unhideWhenUsed/>
    <w:rsid w:val="003F347D"/>
    <w:pPr>
      <w:ind w:left="-2218"/>
      <w:jc w:val="center"/>
    </w:pPr>
    <w:rPr>
      <w:caps/>
    </w:rPr>
  </w:style>
  <w:style w:type="character" w:customStyle="1" w:styleId="FooterChar">
    <w:name w:val="Footer Char"/>
    <w:basedOn w:val="DefaultParagraphFont"/>
    <w:link w:val="Footer"/>
    <w:uiPriority w:val="99"/>
    <w:rsid w:val="003F347D"/>
    <w:rPr>
      <w:caps/>
    </w:rPr>
  </w:style>
  <w:style w:type="paragraph" w:styleId="Bibliography">
    <w:name w:val="Bibliography"/>
    <w:basedOn w:val="Normal"/>
    <w:next w:val="Normal"/>
    <w:uiPriority w:val="37"/>
    <w:semiHidden/>
    <w:unhideWhenUsed/>
    <w:rsid w:val="006825F3"/>
  </w:style>
  <w:style w:type="paragraph" w:styleId="BlockText">
    <w:name w:val="Block Text"/>
    <w:basedOn w:val="Normal"/>
    <w:semiHidden/>
    <w:unhideWhenUsed/>
    <w:rsid w:val="005527F7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semiHidden/>
    <w:unhideWhenUsed/>
    <w:rsid w:val="006825F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6825F3"/>
  </w:style>
  <w:style w:type="paragraph" w:styleId="BodyText2">
    <w:name w:val="Body Text 2"/>
    <w:basedOn w:val="Normal"/>
    <w:link w:val="BodyText2Char"/>
    <w:semiHidden/>
    <w:unhideWhenUsed/>
    <w:rsid w:val="006825F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6825F3"/>
  </w:style>
  <w:style w:type="paragraph" w:styleId="BodyText3">
    <w:name w:val="Body Text 3"/>
    <w:basedOn w:val="Normal"/>
    <w:link w:val="BodyText3Char"/>
    <w:semiHidden/>
    <w:unhideWhenUsed/>
    <w:rsid w:val="006825F3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6825F3"/>
    <w:rPr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6825F3"/>
    <w:pPr>
      <w:spacing w:after="1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6825F3"/>
  </w:style>
  <w:style w:type="paragraph" w:styleId="BodyTextIndent">
    <w:name w:val="Body Text Indent"/>
    <w:basedOn w:val="Normal"/>
    <w:link w:val="BodyTextIndentChar"/>
    <w:semiHidden/>
    <w:unhideWhenUsed/>
    <w:rsid w:val="006825F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6825F3"/>
  </w:style>
  <w:style w:type="paragraph" w:styleId="BodyTextFirstIndent2">
    <w:name w:val="Body Text First Indent 2"/>
    <w:basedOn w:val="BodyTextIndent"/>
    <w:link w:val="BodyTextFirstIndent2Char"/>
    <w:semiHidden/>
    <w:unhideWhenUsed/>
    <w:rsid w:val="006825F3"/>
    <w:pPr>
      <w:spacing w:after="1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6825F3"/>
  </w:style>
  <w:style w:type="paragraph" w:styleId="BodyTextIndent2">
    <w:name w:val="Body Text Indent 2"/>
    <w:basedOn w:val="Normal"/>
    <w:link w:val="BodyTextIndent2Char"/>
    <w:semiHidden/>
    <w:unhideWhenUsed/>
    <w:rsid w:val="006825F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6825F3"/>
  </w:style>
  <w:style w:type="paragraph" w:styleId="BodyTextIndent3">
    <w:name w:val="Body Text Indent 3"/>
    <w:basedOn w:val="Normal"/>
    <w:link w:val="BodyTextIndent3Char"/>
    <w:semiHidden/>
    <w:unhideWhenUsed/>
    <w:rsid w:val="006825F3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6825F3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5527F7"/>
    <w:rPr>
      <w:b/>
      <w:bCs/>
      <w:i/>
      <w:iCs/>
      <w:spacing w:val="0"/>
    </w:rPr>
  </w:style>
  <w:style w:type="paragraph" w:styleId="Caption">
    <w:name w:val="caption"/>
    <w:basedOn w:val="Normal"/>
    <w:next w:val="Normal"/>
    <w:semiHidden/>
    <w:unhideWhenUsed/>
    <w:qFormat/>
    <w:rsid w:val="006825F3"/>
    <w:pPr>
      <w:spacing w:before="0" w:after="200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semiHidden/>
    <w:unhideWhenUsed/>
    <w:rsid w:val="006825F3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6825F3"/>
  </w:style>
  <w:style w:type="table" w:styleId="ColorfulGrid">
    <w:name w:val="Colorful Grid"/>
    <w:basedOn w:val="TableNormal"/>
    <w:uiPriority w:val="73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825F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825F3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825F3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825F3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825F3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825F3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825F3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semiHidden/>
    <w:unhideWhenUsed/>
    <w:rsid w:val="006825F3"/>
    <w:rPr>
      <w:sz w:val="22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6825F3"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6825F3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6825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6825F3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6825F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825F3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825F3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825F3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825F3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825F3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825F3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semiHidden/>
    <w:unhideWhenUsed/>
    <w:rsid w:val="006825F3"/>
  </w:style>
  <w:style w:type="character" w:customStyle="1" w:styleId="DateChar">
    <w:name w:val="Date Char"/>
    <w:basedOn w:val="DefaultParagraphFont"/>
    <w:link w:val="Date"/>
    <w:semiHidden/>
    <w:rsid w:val="006825F3"/>
  </w:style>
  <w:style w:type="paragraph" w:styleId="DocumentMap">
    <w:name w:val="Document Map"/>
    <w:basedOn w:val="Normal"/>
    <w:link w:val="DocumentMapChar"/>
    <w:semiHidden/>
    <w:unhideWhenUsed/>
    <w:rsid w:val="006825F3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6825F3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6825F3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6825F3"/>
  </w:style>
  <w:style w:type="character" w:styleId="Emphasis">
    <w:name w:val="Emphasis"/>
    <w:basedOn w:val="DefaultParagraphFont"/>
    <w:semiHidden/>
    <w:unhideWhenUsed/>
    <w:qFormat/>
    <w:rsid w:val="006825F3"/>
    <w:rPr>
      <w:i/>
      <w:iCs/>
    </w:rPr>
  </w:style>
  <w:style w:type="character" w:styleId="EndnoteReference">
    <w:name w:val="endnote reference"/>
    <w:basedOn w:val="DefaultParagraphFont"/>
    <w:semiHidden/>
    <w:unhideWhenUsed/>
    <w:rsid w:val="006825F3"/>
    <w:rPr>
      <w:vertAlign w:val="superscript"/>
    </w:rPr>
  </w:style>
  <w:style w:type="paragraph" w:styleId="EndnoteText">
    <w:name w:val="endnote text"/>
    <w:basedOn w:val="Normal"/>
    <w:link w:val="EndnoteTextChar"/>
    <w:semiHidden/>
    <w:unhideWhenUsed/>
    <w:rsid w:val="006825F3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6825F3"/>
    <w:rPr>
      <w:szCs w:val="20"/>
    </w:rPr>
  </w:style>
  <w:style w:type="paragraph" w:styleId="EnvelopeAddress">
    <w:name w:val="envelope address"/>
    <w:basedOn w:val="Normal"/>
    <w:semiHidden/>
    <w:unhideWhenUsed/>
    <w:rsid w:val="006825F3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6825F3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semiHidden/>
    <w:unhideWhenUsed/>
    <w:rsid w:val="006825F3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semiHidden/>
    <w:unhideWhenUsed/>
    <w:rsid w:val="006825F3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6825F3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825F3"/>
    <w:rPr>
      <w:szCs w:val="20"/>
    </w:rPr>
  </w:style>
  <w:style w:type="table" w:customStyle="1" w:styleId="GridTable1Light1">
    <w:name w:val="Grid Table 1 Light1"/>
    <w:basedOn w:val="TableNormal"/>
    <w:uiPriority w:val="46"/>
    <w:rsid w:val="006825F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rsid w:val="006825F3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rsid w:val="006825F3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rsid w:val="006825F3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rsid w:val="006825F3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6825F3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rsid w:val="006825F3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6825F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6825F3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rsid w:val="006825F3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rsid w:val="006825F3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rsid w:val="006825F3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rsid w:val="006825F3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rsid w:val="006825F3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1">
    <w:name w:val="Grid Table 3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rsid w:val="006825F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rsid w:val="006825F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rsid w:val="006825F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6825F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6825F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rsid w:val="006825F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6825F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sid w:val="006825F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6825F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6825F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6825F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sid w:val="006825F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6825F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6825F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sid w:val="006825F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6825F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6825F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sid w:val="006825F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sid w:val="006825F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6825F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sid w:val="006825F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6825F3"/>
    <w:rPr>
      <w:color w:val="2B579A"/>
      <w:shd w:val="clear" w:color="auto" w:fill="E6E6E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47D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47D"/>
    <w:rPr>
      <w:rFonts w:asciiTheme="majorHAnsi" w:eastAsiaTheme="majorEastAsia" w:hAnsiTheme="majorHAnsi" w:cstheme="majorBidi"/>
      <w:b/>
      <w:color w:val="1F497D" w:themeColor="text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47D"/>
    <w:rPr>
      <w:rFonts w:asciiTheme="majorHAnsi" w:eastAsiaTheme="majorEastAsia" w:hAnsiTheme="majorHAnsi" w:cstheme="majorBidi"/>
      <w:b/>
      <w:i/>
      <w:iCs/>
      <w:color w:val="1F497D" w:themeColor="text2"/>
      <w:szCs w:val="21"/>
    </w:rPr>
  </w:style>
  <w:style w:type="character" w:styleId="HTMLAcronym">
    <w:name w:val="HTML Acronym"/>
    <w:basedOn w:val="DefaultParagraphFont"/>
    <w:semiHidden/>
    <w:unhideWhenUsed/>
    <w:rsid w:val="006825F3"/>
  </w:style>
  <w:style w:type="paragraph" w:styleId="HTMLAddress">
    <w:name w:val="HTML Address"/>
    <w:basedOn w:val="Normal"/>
    <w:link w:val="HTMLAddressChar"/>
    <w:semiHidden/>
    <w:unhideWhenUsed/>
    <w:rsid w:val="006825F3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6825F3"/>
    <w:rPr>
      <w:i/>
      <w:iCs/>
    </w:rPr>
  </w:style>
  <w:style w:type="character" w:styleId="HTMLCite">
    <w:name w:val="HTML Cite"/>
    <w:basedOn w:val="DefaultParagraphFont"/>
    <w:semiHidden/>
    <w:unhideWhenUsed/>
    <w:rsid w:val="006825F3"/>
    <w:rPr>
      <w:i/>
      <w:iCs/>
    </w:rPr>
  </w:style>
  <w:style w:type="character" w:styleId="HTMLCode">
    <w:name w:val="HTML Code"/>
    <w:basedOn w:val="DefaultParagraphFont"/>
    <w:semiHidden/>
    <w:unhideWhenUsed/>
    <w:rsid w:val="006825F3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semiHidden/>
    <w:unhideWhenUsed/>
    <w:rsid w:val="006825F3"/>
    <w:rPr>
      <w:i/>
      <w:iCs/>
    </w:rPr>
  </w:style>
  <w:style w:type="character" w:styleId="HTMLKeyboard">
    <w:name w:val="HTML Keyboard"/>
    <w:basedOn w:val="DefaultParagraphFont"/>
    <w:semiHidden/>
    <w:unhideWhenUsed/>
    <w:rsid w:val="006825F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6825F3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6825F3"/>
    <w:rPr>
      <w:rFonts w:ascii="Consolas" w:hAnsi="Consolas"/>
      <w:szCs w:val="20"/>
    </w:rPr>
  </w:style>
  <w:style w:type="character" w:styleId="HTMLSample">
    <w:name w:val="HTML Sample"/>
    <w:basedOn w:val="DefaultParagraphFont"/>
    <w:semiHidden/>
    <w:unhideWhenUsed/>
    <w:rsid w:val="006825F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semiHidden/>
    <w:unhideWhenUsed/>
    <w:rsid w:val="006825F3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semiHidden/>
    <w:unhideWhenUsed/>
    <w:rsid w:val="006825F3"/>
    <w:rPr>
      <w:i/>
      <w:iCs/>
    </w:rPr>
  </w:style>
  <w:style w:type="character" w:styleId="Hyperlink">
    <w:name w:val="Hyperlink"/>
    <w:basedOn w:val="DefaultParagraphFont"/>
    <w:unhideWhenUsed/>
    <w:rsid w:val="006825F3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semiHidden/>
    <w:unhideWhenUsed/>
    <w:rsid w:val="006825F3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semiHidden/>
    <w:unhideWhenUsed/>
    <w:rsid w:val="006825F3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rsid w:val="006825F3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rsid w:val="006825F3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rsid w:val="006825F3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rsid w:val="006825F3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rsid w:val="006825F3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rsid w:val="006825F3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rsid w:val="006825F3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semiHidden/>
    <w:unhideWhenUsed/>
    <w:rsid w:val="006825F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5527F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5527F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527F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5527F7"/>
    <w:rPr>
      <w:b/>
      <w:bCs/>
      <w:caps w:val="0"/>
      <w:smallCaps/>
      <w:color w:val="365F91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6825F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825F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825F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825F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825F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825F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825F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825F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825F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825F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825F3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825F3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825F3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825F3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825F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825F3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825F3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825F3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825F3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825F3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825F3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semiHidden/>
    <w:unhideWhenUsed/>
    <w:rsid w:val="006825F3"/>
  </w:style>
  <w:style w:type="paragraph" w:styleId="List">
    <w:name w:val="List"/>
    <w:basedOn w:val="Normal"/>
    <w:semiHidden/>
    <w:unhideWhenUsed/>
    <w:rsid w:val="006825F3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6825F3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6825F3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6825F3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6825F3"/>
    <w:pPr>
      <w:ind w:left="1800" w:hanging="360"/>
      <w:contextualSpacing/>
    </w:pPr>
  </w:style>
  <w:style w:type="paragraph" w:styleId="ListBullet">
    <w:name w:val="List Bullet"/>
    <w:basedOn w:val="Normal"/>
    <w:uiPriority w:val="11"/>
    <w:qFormat/>
    <w:rsid w:val="005C3DAE"/>
    <w:pPr>
      <w:numPr>
        <w:numId w:val="10"/>
      </w:numPr>
      <w:spacing w:after="60"/>
    </w:pPr>
  </w:style>
  <w:style w:type="paragraph" w:styleId="ListBullet2">
    <w:name w:val="List Bullet 2"/>
    <w:basedOn w:val="Normal"/>
    <w:semiHidden/>
    <w:unhideWhenUsed/>
    <w:rsid w:val="006825F3"/>
    <w:pPr>
      <w:numPr>
        <w:numId w:val="1"/>
      </w:numPr>
      <w:contextualSpacing/>
    </w:pPr>
  </w:style>
  <w:style w:type="paragraph" w:styleId="ListBullet3">
    <w:name w:val="List Bullet 3"/>
    <w:basedOn w:val="Normal"/>
    <w:semiHidden/>
    <w:unhideWhenUsed/>
    <w:rsid w:val="006825F3"/>
    <w:pPr>
      <w:numPr>
        <w:numId w:val="2"/>
      </w:numPr>
      <w:contextualSpacing/>
    </w:pPr>
  </w:style>
  <w:style w:type="paragraph" w:styleId="ListBullet4">
    <w:name w:val="List Bullet 4"/>
    <w:basedOn w:val="Normal"/>
    <w:semiHidden/>
    <w:unhideWhenUsed/>
    <w:rsid w:val="006825F3"/>
    <w:pPr>
      <w:numPr>
        <w:numId w:val="3"/>
      </w:numPr>
      <w:contextualSpacing/>
    </w:pPr>
  </w:style>
  <w:style w:type="paragraph" w:styleId="ListBullet5">
    <w:name w:val="List Bullet 5"/>
    <w:basedOn w:val="Normal"/>
    <w:semiHidden/>
    <w:unhideWhenUsed/>
    <w:rsid w:val="006825F3"/>
    <w:pPr>
      <w:numPr>
        <w:numId w:val="4"/>
      </w:numPr>
      <w:contextualSpacing/>
    </w:pPr>
  </w:style>
  <w:style w:type="paragraph" w:styleId="ListContinue">
    <w:name w:val="List Continue"/>
    <w:basedOn w:val="Normal"/>
    <w:semiHidden/>
    <w:unhideWhenUsed/>
    <w:rsid w:val="006825F3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6825F3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6825F3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6825F3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6825F3"/>
    <w:pPr>
      <w:spacing w:after="120"/>
      <w:ind w:left="1800"/>
      <w:contextualSpacing/>
    </w:pPr>
  </w:style>
  <w:style w:type="paragraph" w:styleId="ListNumber">
    <w:name w:val="List Number"/>
    <w:basedOn w:val="Normal"/>
    <w:uiPriority w:val="12"/>
    <w:qFormat/>
    <w:rsid w:val="00C406B8"/>
    <w:pPr>
      <w:numPr>
        <w:numId w:val="9"/>
      </w:numPr>
      <w:contextualSpacing/>
    </w:pPr>
  </w:style>
  <w:style w:type="paragraph" w:styleId="ListNumber2">
    <w:name w:val="List Number 2"/>
    <w:basedOn w:val="Normal"/>
    <w:semiHidden/>
    <w:unhideWhenUsed/>
    <w:rsid w:val="006825F3"/>
    <w:pPr>
      <w:numPr>
        <w:numId w:val="5"/>
      </w:numPr>
      <w:contextualSpacing/>
    </w:pPr>
  </w:style>
  <w:style w:type="paragraph" w:styleId="ListNumber3">
    <w:name w:val="List Number 3"/>
    <w:basedOn w:val="Normal"/>
    <w:semiHidden/>
    <w:unhideWhenUsed/>
    <w:rsid w:val="006825F3"/>
    <w:pPr>
      <w:numPr>
        <w:numId w:val="6"/>
      </w:numPr>
      <w:contextualSpacing/>
    </w:pPr>
  </w:style>
  <w:style w:type="paragraph" w:styleId="ListNumber4">
    <w:name w:val="List Number 4"/>
    <w:basedOn w:val="Normal"/>
    <w:semiHidden/>
    <w:unhideWhenUsed/>
    <w:rsid w:val="006825F3"/>
    <w:pPr>
      <w:numPr>
        <w:numId w:val="7"/>
      </w:numPr>
      <w:contextualSpacing/>
    </w:pPr>
  </w:style>
  <w:style w:type="paragraph" w:styleId="ListNumber5">
    <w:name w:val="List Number 5"/>
    <w:basedOn w:val="Normal"/>
    <w:semiHidden/>
    <w:unhideWhenUsed/>
    <w:rsid w:val="006825F3"/>
    <w:pPr>
      <w:numPr>
        <w:numId w:val="8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6825F3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rsid w:val="006825F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rsid w:val="006825F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rsid w:val="006825F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rsid w:val="006825F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rsid w:val="006825F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rsid w:val="006825F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rsid w:val="006825F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1">
    <w:name w:val="List Table 21"/>
    <w:basedOn w:val="TableNormal"/>
    <w:uiPriority w:val="47"/>
    <w:rsid w:val="006825F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rsid w:val="006825F3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rsid w:val="006825F3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rsid w:val="006825F3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rsid w:val="006825F3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rsid w:val="006825F3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rsid w:val="006825F3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1">
    <w:name w:val="List Table 3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rsid w:val="006825F3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rsid w:val="006825F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sid w:val="006825F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sid w:val="006825F3"/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sid w:val="006825F3"/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6825F3"/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6825F3"/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6825F3"/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sid w:val="006825F3"/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6825F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6825F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sid w:val="006825F3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sid w:val="006825F3"/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sid w:val="006825F3"/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6825F3"/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sid w:val="006825F3"/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sid w:val="006825F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6825F3"/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sid w:val="006825F3"/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sid w:val="006825F3"/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sid w:val="006825F3"/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sid w:val="006825F3"/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6825F3"/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semiHidden/>
    <w:unhideWhenUsed/>
    <w:rsid w:val="006825F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60"/>
      <w:jc w:val="both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6825F3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6825F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825F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825F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825F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825F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825F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825F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825F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825F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825F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825F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825F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825F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825F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825F3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825F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825F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825F3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825F3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825F3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825F3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825F3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825F3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825F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825F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825F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825F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825F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825F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825F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6825F3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semiHidden/>
    <w:unhideWhenUsed/>
    <w:rsid w:val="006825F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6825F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6825F3"/>
    <w:pPr>
      <w:jc w:val="both"/>
    </w:pPr>
  </w:style>
  <w:style w:type="paragraph" w:styleId="NormalWeb">
    <w:name w:val="Normal (Web)"/>
    <w:basedOn w:val="Normal"/>
    <w:semiHidden/>
    <w:unhideWhenUsed/>
    <w:rsid w:val="006825F3"/>
    <w:rPr>
      <w:sz w:val="24"/>
      <w:szCs w:val="24"/>
    </w:rPr>
  </w:style>
  <w:style w:type="paragraph" w:styleId="NormalIndent">
    <w:name w:val="Normal Indent"/>
    <w:basedOn w:val="Normal"/>
    <w:semiHidden/>
    <w:unhideWhenUsed/>
    <w:rsid w:val="006825F3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6825F3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semiHidden/>
    <w:rsid w:val="006825F3"/>
  </w:style>
  <w:style w:type="character" w:styleId="PageNumber">
    <w:name w:val="page number"/>
    <w:basedOn w:val="DefaultParagraphFont"/>
    <w:semiHidden/>
    <w:unhideWhenUsed/>
    <w:rsid w:val="006825F3"/>
  </w:style>
  <w:style w:type="table" w:customStyle="1" w:styleId="PlainTable11">
    <w:name w:val="Plain Table 11"/>
    <w:basedOn w:val="TableNormal"/>
    <w:uiPriority w:val="41"/>
    <w:rsid w:val="006825F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6825F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6825F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6825F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6825F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semiHidden/>
    <w:unhideWhenUsed/>
    <w:rsid w:val="006825F3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6825F3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527F7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527F7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6825F3"/>
  </w:style>
  <w:style w:type="character" w:customStyle="1" w:styleId="SalutationChar">
    <w:name w:val="Salutation Char"/>
    <w:basedOn w:val="DefaultParagraphFont"/>
    <w:link w:val="Salutation"/>
    <w:semiHidden/>
    <w:rsid w:val="006825F3"/>
  </w:style>
  <w:style w:type="paragraph" w:styleId="Signature">
    <w:name w:val="Signature"/>
    <w:basedOn w:val="Normal"/>
    <w:link w:val="SignatureChar"/>
    <w:semiHidden/>
    <w:unhideWhenUsed/>
    <w:rsid w:val="006825F3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6825F3"/>
  </w:style>
  <w:style w:type="character" w:customStyle="1" w:styleId="SmartHyperlink1">
    <w:name w:val="Smart Hyperlink1"/>
    <w:basedOn w:val="DefaultParagraphFont"/>
    <w:uiPriority w:val="99"/>
    <w:semiHidden/>
    <w:unhideWhenUsed/>
    <w:rsid w:val="006825F3"/>
    <w:rPr>
      <w:u w:val="dotted"/>
    </w:rPr>
  </w:style>
  <w:style w:type="character" w:styleId="Strong">
    <w:name w:val="Strong"/>
    <w:basedOn w:val="DefaultParagraphFont"/>
    <w:semiHidden/>
    <w:unhideWhenUsed/>
    <w:qFormat/>
    <w:rsid w:val="006825F3"/>
    <w:rPr>
      <w:b/>
      <w:bCs/>
    </w:rPr>
  </w:style>
  <w:style w:type="paragraph" w:styleId="Subtitle">
    <w:name w:val="Subtitle"/>
    <w:basedOn w:val="Normal"/>
    <w:link w:val="SubtitleChar"/>
    <w:semiHidden/>
    <w:unhideWhenUsed/>
    <w:qFormat/>
    <w:rsid w:val="00011FB3"/>
    <w:pPr>
      <w:numPr>
        <w:ilvl w:val="1"/>
      </w:numPr>
      <w:spacing w:after="160"/>
      <w:ind w:left="-2218"/>
      <w:contextualSpacing/>
      <w:jc w:val="center"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semiHidden/>
    <w:rsid w:val="00011FB3"/>
    <w:rPr>
      <w:rFonts w:eastAsiaTheme="minorEastAsia" w:cstheme="minorBidi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825F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825F3"/>
    <w:rPr>
      <w:smallCaps/>
      <w:color w:val="5A5A5A" w:themeColor="text1" w:themeTint="A5"/>
    </w:rPr>
  </w:style>
  <w:style w:type="table" w:styleId="Table3Deffects1">
    <w:name w:val="Table 3D effects 1"/>
    <w:basedOn w:val="TableNormal"/>
    <w:semiHidden/>
    <w:unhideWhenUsed/>
    <w:rsid w:val="006825F3"/>
    <w:pPr>
      <w:spacing w:before="60" w:after="1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unhideWhenUsed/>
    <w:rsid w:val="006825F3"/>
    <w:pPr>
      <w:spacing w:before="60" w:after="1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unhideWhenUsed/>
    <w:rsid w:val="006825F3"/>
    <w:pPr>
      <w:spacing w:before="60" w:after="1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unhideWhenUsed/>
    <w:rsid w:val="006825F3"/>
    <w:pPr>
      <w:spacing w:before="60" w:after="1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unhideWhenUsed/>
    <w:rsid w:val="006825F3"/>
    <w:pPr>
      <w:spacing w:before="60" w:after="1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unhideWhenUsed/>
    <w:rsid w:val="006825F3"/>
    <w:pPr>
      <w:spacing w:before="60" w:after="1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unhideWhenUsed/>
    <w:rsid w:val="006825F3"/>
    <w:pPr>
      <w:spacing w:before="60" w:after="1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unhideWhenUsed/>
    <w:rsid w:val="006825F3"/>
    <w:pPr>
      <w:spacing w:before="60" w:after="1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unhideWhenUsed/>
    <w:rsid w:val="006825F3"/>
    <w:pPr>
      <w:spacing w:before="60" w:after="1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unhideWhenUsed/>
    <w:rsid w:val="006825F3"/>
    <w:pPr>
      <w:spacing w:before="60" w:after="1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rsid w:val="006825F3"/>
    <w:pPr>
      <w:spacing w:before="60" w:after="1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unhideWhenUsed/>
    <w:rsid w:val="006825F3"/>
    <w:pPr>
      <w:spacing w:before="60" w:after="1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unhideWhenUsed/>
    <w:rsid w:val="006825F3"/>
    <w:pPr>
      <w:spacing w:before="60" w:after="1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unhideWhenUsed/>
    <w:rsid w:val="006825F3"/>
    <w:pPr>
      <w:spacing w:before="60" w:after="1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unhideWhenUsed/>
    <w:rsid w:val="006825F3"/>
    <w:pPr>
      <w:spacing w:before="60" w:after="1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unhideWhenUsed/>
    <w:rsid w:val="006825F3"/>
    <w:pPr>
      <w:spacing w:before="60" w:after="1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unhideWhenUsed/>
    <w:rsid w:val="006825F3"/>
    <w:pPr>
      <w:spacing w:before="60" w:after="1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unhideWhenUsed/>
    <w:rsid w:val="006825F3"/>
    <w:pPr>
      <w:spacing w:before="60" w:after="1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unhideWhenUsed/>
    <w:rsid w:val="006825F3"/>
    <w:pPr>
      <w:spacing w:before="60" w:after="1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unhideWhenUsed/>
    <w:rsid w:val="006825F3"/>
    <w:pPr>
      <w:spacing w:before="60" w:after="1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rsid w:val="006825F3"/>
    <w:pPr>
      <w:spacing w:before="60" w:after="1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semiHidden/>
    <w:unhideWhenUsed/>
    <w:rsid w:val="006825F3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6825F3"/>
    <w:pPr>
      <w:spacing w:after="0"/>
    </w:pPr>
  </w:style>
  <w:style w:type="table" w:styleId="TableProfessional">
    <w:name w:val="Table Professional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unhideWhenUsed/>
    <w:rsid w:val="006825F3"/>
    <w:pPr>
      <w:spacing w:before="60" w:after="14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rsid w:val="006825F3"/>
    <w:pPr>
      <w:spacing w:before="60" w:after="1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unhideWhenUsed/>
    <w:rsid w:val="006825F3"/>
    <w:pPr>
      <w:spacing w:before="60" w:after="1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unhideWhenUsed/>
    <w:rsid w:val="006825F3"/>
    <w:pPr>
      <w:spacing w:before="60" w:after="1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unhideWhenUsed/>
    <w:rsid w:val="006825F3"/>
    <w:pPr>
      <w:spacing w:before="60" w:after="14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unhideWhenUsed/>
    <w:rsid w:val="006825F3"/>
    <w:pPr>
      <w:spacing w:before="60" w:after="14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unhideWhenUsed/>
    <w:rsid w:val="006825F3"/>
    <w:pPr>
      <w:spacing w:before="60" w:after="14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link w:val="TitleChar"/>
    <w:uiPriority w:val="1"/>
    <w:unhideWhenUsed/>
    <w:qFormat/>
    <w:rsid w:val="003F347D"/>
    <w:pPr>
      <w:spacing w:after="360" w:line="312" w:lineRule="auto"/>
      <w:ind w:left="-2218"/>
      <w:contextualSpacing/>
      <w:jc w:val="center"/>
    </w:pPr>
    <w:rPr>
      <w:rFonts w:asciiTheme="majorHAnsi" w:eastAsiaTheme="majorEastAsia" w:hAnsiTheme="majorHAnsi" w:cstheme="majorBidi"/>
      <w:caps/>
      <w:spacing w:val="80"/>
      <w:sz w:val="44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3F347D"/>
    <w:rPr>
      <w:rFonts w:asciiTheme="majorHAnsi" w:eastAsiaTheme="majorEastAsia" w:hAnsiTheme="majorHAnsi" w:cstheme="majorBidi"/>
      <w:caps/>
      <w:spacing w:val="80"/>
      <w:sz w:val="44"/>
      <w:szCs w:val="56"/>
    </w:rPr>
  </w:style>
  <w:style w:type="paragraph" w:styleId="TOAHeading">
    <w:name w:val="toa heading"/>
    <w:basedOn w:val="Normal"/>
    <w:next w:val="Normal"/>
    <w:semiHidden/>
    <w:unhideWhenUsed/>
    <w:rsid w:val="006825F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6825F3"/>
  </w:style>
  <w:style w:type="paragraph" w:styleId="TOC2">
    <w:name w:val="toc 2"/>
    <w:basedOn w:val="Normal"/>
    <w:next w:val="Normal"/>
    <w:autoRedefine/>
    <w:semiHidden/>
    <w:unhideWhenUsed/>
    <w:rsid w:val="006825F3"/>
    <w:pPr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6825F3"/>
    <w:pPr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6825F3"/>
    <w:pPr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6825F3"/>
    <w:pPr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6825F3"/>
    <w:pPr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6825F3"/>
    <w:pPr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6825F3"/>
    <w:pPr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6825F3"/>
    <w:pPr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5E3A"/>
    <w:pPr>
      <w:contextualSpacing w:val="0"/>
      <w:jc w:val="both"/>
      <w:outlineLvl w:val="9"/>
    </w:pPr>
    <w:rPr>
      <w:rFonts w:eastAsiaTheme="majorEastAsia" w:cstheme="majorBidi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825F3"/>
    <w:rPr>
      <w:color w:val="808080"/>
      <w:shd w:val="clear" w:color="auto" w:fill="E6E6E6"/>
    </w:rPr>
  </w:style>
  <w:style w:type="numbering" w:customStyle="1" w:styleId="Multilevelbulletlist">
    <w:name w:val="Multilevel bullet list"/>
    <w:uiPriority w:val="99"/>
    <w:rsid w:val="00FD6F91"/>
    <w:pPr>
      <w:numPr>
        <w:numId w:val="11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B568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9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urie\AppData\Roaming\Microsoft\Templates\Sales_manager_resume_elegan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DBA54291A784A448A9D5ED3B9185B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C732C4-FA39-4468-8C9F-BBAC40A3A596}"/>
      </w:docPartPr>
      <w:docPartBody>
        <w:p w:rsidR="00334ABF" w:rsidRDefault="00F27BB6">
          <w:pPr>
            <w:pStyle w:val="DDBA54291A784A448A9D5ED3B9185BD4"/>
          </w:pPr>
          <w:r>
            <w:t>Skills &amp; Abilities</w:t>
          </w:r>
        </w:p>
      </w:docPartBody>
    </w:docPart>
    <w:docPart>
      <w:docPartPr>
        <w:name w:val="E17ED046805B40ADA3D16212168D2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49F763-C9EF-4C03-98FE-B5CA024C37AB}"/>
      </w:docPartPr>
      <w:docPartBody>
        <w:p w:rsidR="00334ABF" w:rsidRDefault="00F27BB6">
          <w:pPr>
            <w:pStyle w:val="E17ED046805B40ADA3D16212168D2B68"/>
          </w:pPr>
          <w:r w:rsidRPr="00640DA6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48F2"/>
    <w:rsid w:val="000D3F1A"/>
    <w:rsid w:val="000F37FB"/>
    <w:rsid w:val="002554C5"/>
    <w:rsid w:val="00334ABF"/>
    <w:rsid w:val="0037296E"/>
    <w:rsid w:val="004237AC"/>
    <w:rsid w:val="006D115C"/>
    <w:rsid w:val="00770130"/>
    <w:rsid w:val="008B7EE5"/>
    <w:rsid w:val="00A94A13"/>
    <w:rsid w:val="00EF48F2"/>
    <w:rsid w:val="00F27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BA54291A784A448A9D5ED3B9185BD4">
    <w:name w:val="DDBA54291A784A448A9D5ED3B9185BD4"/>
  </w:style>
  <w:style w:type="paragraph" w:customStyle="1" w:styleId="E17ED046805B40ADA3D16212168D2B68">
    <w:name w:val="E17ED046805B40ADA3D16212168D2B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ales Manager resume">
      <a:majorFont>
        <a:latin typeface="Garamond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Sales_manager_resume_elegant</Template>
  <TotalTime>1817</TotalTime>
  <Pages>2</Pages>
  <Words>523</Words>
  <Characters>3478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Laurie Zeller</dc:creator>
  <cp:lastModifiedBy>Laurie Zeller</cp:lastModifiedBy>
  <cp:revision>10</cp:revision>
  <cp:lastPrinted>2003-12-31T20:25:00Z</cp:lastPrinted>
  <dcterms:created xsi:type="dcterms:W3CDTF">2023-02-05T02:25:00Z</dcterms:created>
  <dcterms:modified xsi:type="dcterms:W3CDTF">2025-02-14T14:47:00Z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TC063695071033</vt:lpwstr>
  </property>
  <property fmtid="{D5CDD505-2E9C-101B-9397-08002B2CF9AE}" pid="3" name="ContentTypeId">
    <vt:lpwstr>0x010100AA3F7D94069FF64A86F7DFF56D60E3BE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